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14:paraId="35B24722" w14:textId="77777777" w:rsidTr="00D94E00">
        <w:trPr>
          <w:trHeight w:hRule="exact" w:val="567"/>
        </w:trPr>
        <w:tc>
          <w:tcPr>
            <w:tcW w:w="284" w:type="dxa"/>
            <w:shd w:val="clear" w:color="auto" w:fill="0077B3" w:themeFill="accent1"/>
          </w:tcPr>
          <w:p w14:paraId="3CC648BB" w14:textId="77777777" w:rsidR="00CE460E" w:rsidRDefault="00CE460E" w:rsidP="00C96934"/>
        </w:tc>
        <w:tc>
          <w:tcPr>
            <w:tcW w:w="7937" w:type="dxa"/>
            <w:tcBorders>
              <w:bottom w:val="single" w:sz="8" w:space="0" w:color="FFFFFF" w:themeColor="background1"/>
            </w:tcBorders>
            <w:shd w:val="clear" w:color="auto" w:fill="0077B3" w:themeFill="accent1"/>
          </w:tcPr>
          <w:p w14:paraId="1DE10980" w14:textId="77777777" w:rsidR="00CE460E" w:rsidRDefault="00CE460E" w:rsidP="00D94E00"/>
        </w:tc>
        <w:tc>
          <w:tcPr>
            <w:tcW w:w="2268" w:type="dxa"/>
            <w:tcBorders>
              <w:bottom w:val="single" w:sz="8" w:space="0" w:color="FFFFFF" w:themeColor="background1"/>
            </w:tcBorders>
            <w:shd w:val="clear" w:color="auto" w:fill="0077B3" w:themeFill="accent1"/>
          </w:tcPr>
          <w:p w14:paraId="5D3625A0" w14:textId="77777777" w:rsidR="00CE460E" w:rsidRDefault="00CE460E" w:rsidP="0053392F">
            <w:pPr>
              <w:jc w:val="right"/>
            </w:pPr>
          </w:p>
        </w:tc>
        <w:tc>
          <w:tcPr>
            <w:tcW w:w="284" w:type="dxa"/>
            <w:shd w:val="clear" w:color="auto" w:fill="0077B3" w:themeFill="accent1"/>
          </w:tcPr>
          <w:p w14:paraId="014E58D3" w14:textId="77777777" w:rsidR="00CE460E" w:rsidRDefault="00CE460E" w:rsidP="00C96934"/>
        </w:tc>
      </w:tr>
      <w:tr w:rsidR="00CE460E" w14:paraId="6DEA4C52" w14:textId="77777777" w:rsidTr="00CF5AF4">
        <w:trPr>
          <w:trHeight w:hRule="exact" w:val="454"/>
        </w:trPr>
        <w:tc>
          <w:tcPr>
            <w:tcW w:w="284" w:type="dxa"/>
            <w:shd w:val="clear" w:color="auto" w:fill="0077B3" w:themeFill="accent1"/>
          </w:tcPr>
          <w:p w14:paraId="135FAAD6" w14:textId="77777777" w:rsidR="00CE460E" w:rsidRDefault="00CE460E" w:rsidP="00C96934"/>
        </w:tc>
        <w:tc>
          <w:tcPr>
            <w:tcW w:w="7937" w:type="dxa"/>
            <w:tcBorders>
              <w:top w:val="single" w:sz="8" w:space="0" w:color="FFFFFF" w:themeColor="background1"/>
            </w:tcBorders>
            <w:shd w:val="clear" w:color="auto" w:fill="0077B3" w:themeFill="accent1"/>
          </w:tcPr>
          <w:p w14:paraId="58299D9F" w14:textId="77777777" w:rsidR="00CE460E" w:rsidRDefault="00CE460E" w:rsidP="00C96934"/>
        </w:tc>
        <w:tc>
          <w:tcPr>
            <w:tcW w:w="2268" w:type="dxa"/>
            <w:tcBorders>
              <w:top w:val="single" w:sz="8" w:space="0" w:color="FFFFFF" w:themeColor="background1"/>
            </w:tcBorders>
            <w:shd w:val="clear" w:color="auto" w:fill="0077B3" w:themeFill="accent1"/>
          </w:tcPr>
          <w:p w14:paraId="4F90BA59" w14:textId="77777777" w:rsidR="00CE460E" w:rsidRDefault="00CE460E" w:rsidP="00C96934"/>
        </w:tc>
        <w:tc>
          <w:tcPr>
            <w:tcW w:w="284" w:type="dxa"/>
            <w:shd w:val="clear" w:color="auto" w:fill="0077B3" w:themeFill="accent1"/>
          </w:tcPr>
          <w:p w14:paraId="7E49BD26" w14:textId="77777777" w:rsidR="00CE460E" w:rsidRDefault="00CE460E" w:rsidP="00C96934"/>
        </w:tc>
      </w:tr>
      <w:tr w:rsidR="00CE460E" w14:paraId="33259BC4" w14:textId="77777777" w:rsidTr="00CA396F">
        <w:trPr>
          <w:cantSplit/>
          <w:trHeight w:val="737"/>
        </w:trPr>
        <w:tc>
          <w:tcPr>
            <w:tcW w:w="284" w:type="dxa"/>
            <w:shd w:val="clear" w:color="auto" w:fill="0077B3" w:themeFill="accent1"/>
          </w:tcPr>
          <w:p w14:paraId="507EC6D2" w14:textId="77777777" w:rsidR="00CE460E" w:rsidRDefault="00CE460E" w:rsidP="00C96934"/>
        </w:tc>
        <w:tc>
          <w:tcPr>
            <w:tcW w:w="7937" w:type="dxa"/>
            <w:shd w:val="clear" w:color="auto" w:fill="0077B3" w:themeFill="accent1"/>
          </w:tcPr>
          <w:p w14:paraId="2A9E48D2" w14:textId="4BA0B0A5" w:rsidR="00CE460E" w:rsidRDefault="00CA396F" w:rsidP="00E42830">
            <w:pPr>
              <w:pStyle w:val="Titel"/>
            </w:pPr>
            <w:r>
              <w:t>Evaluering af arbejdet med den p</w:t>
            </w:r>
            <w:r w:rsidR="00CE460E">
              <w:t>ædagogisk</w:t>
            </w:r>
            <w:r>
              <w:t>e</w:t>
            </w:r>
            <w:r w:rsidR="00CE460E">
              <w:t xml:space="preserve"> </w:t>
            </w:r>
            <w:r w:rsidR="00792592">
              <w:t>Læreplan</w:t>
            </w:r>
          </w:p>
        </w:tc>
        <w:tc>
          <w:tcPr>
            <w:tcW w:w="2268" w:type="dxa"/>
            <w:vMerge w:val="restart"/>
            <w:shd w:val="clear" w:color="auto" w:fill="0077B3" w:themeFill="accent1"/>
          </w:tcPr>
          <w:p w14:paraId="155C74A9" w14:textId="77777777" w:rsidR="00CE460E" w:rsidRDefault="0053392F" w:rsidP="0053392F">
            <w:pPr>
              <w:jc w:val="right"/>
            </w:pPr>
            <w:r>
              <w:rPr>
                <w:noProof/>
                <w:lang w:eastAsia="da-DK"/>
              </w:rPr>
              <w:drawing>
                <wp:inline distT="0" distB="0" distL="0" distR="0" wp14:anchorId="172533FE" wp14:editId="0948686D">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16F43F1B" w14:textId="77777777" w:rsidR="00CE460E" w:rsidRDefault="00CE460E" w:rsidP="00C96934"/>
        </w:tc>
      </w:tr>
      <w:tr w:rsidR="00CE460E" w14:paraId="663AE3EF" w14:textId="77777777" w:rsidTr="00A62C15">
        <w:trPr>
          <w:cantSplit/>
          <w:trHeight w:val="1077"/>
        </w:trPr>
        <w:tc>
          <w:tcPr>
            <w:tcW w:w="284" w:type="dxa"/>
            <w:shd w:val="clear" w:color="auto" w:fill="0077B3" w:themeFill="accent1"/>
          </w:tcPr>
          <w:p w14:paraId="44D58771" w14:textId="77777777" w:rsidR="00CE460E" w:rsidRDefault="00CE460E" w:rsidP="00C96934"/>
        </w:tc>
        <w:tc>
          <w:tcPr>
            <w:tcW w:w="7937" w:type="dxa"/>
            <w:shd w:val="clear" w:color="auto" w:fill="0077B3" w:themeFill="accent1"/>
          </w:tcPr>
          <w:sdt>
            <w:sdtPr>
              <w:id w:val="836268051"/>
              <w:placeholder>
                <w:docPart w:val="8E00E5CB49DC410CB3C1993129F0F4DA"/>
              </w:placeholder>
              <w:dataBinding w:prefixMappings="xmlns:ns0='http://www.getsharp.dk/gsit_eva_laereplan' " w:xpath="/ns0:gsit_EVA_laereplan[1]/ns0:dokumentinfo[1]/ns0:dagtilbudsnavn[1]" w:storeItemID="{D44A66B1-F680-485B-B6D8-DF618F4B95EC}"/>
              <w:text/>
            </w:sdtPr>
            <w:sdtEndPr/>
            <w:sdtContent>
              <w:p w14:paraId="4EB9E0B4" w14:textId="0AE4C596" w:rsidR="00CE460E" w:rsidRDefault="00894531" w:rsidP="00994526">
                <w:pPr>
                  <w:pStyle w:val="Undertitel"/>
                </w:pPr>
                <w:r>
                  <w:t>Mini Ajax – børn i bevægelse</w:t>
                </w:r>
              </w:p>
            </w:sdtContent>
          </w:sdt>
          <w:sdt>
            <w:sdtPr>
              <w:id w:val="-649517404"/>
              <w:placeholder>
                <w:docPart w:val="DD23F354F33F4982A102408E375B503D"/>
              </w:placeholder>
              <w:dataBinding w:prefixMappings="xmlns:ns0='http://www.getsharp.dk/gsit_eva_laereplan' " w:xpath="/ns0:gsit_EVA_laereplan[1]/ns0:dokumentinfo[1]/ns0:aarstal[1]" w:storeItemID="{D44A66B1-F680-485B-B6D8-DF618F4B95EC}"/>
              <w:text/>
            </w:sdtPr>
            <w:sdtEndPr/>
            <w:sdtContent>
              <w:p w14:paraId="4BEE2D63" w14:textId="76DEF1B4" w:rsidR="00CE460E" w:rsidRDefault="00894531" w:rsidP="00A62C15">
                <w:pPr>
                  <w:pStyle w:val="Undertitel"/>
                  <w:spacing w:after="284"/>
                </w:pPr>
                <w:r>
                  <w:t>2021</w:t>
                </w:r>
              </w:p>
            </w:sdtContent>
          </w:sdt>
        </w:tc>
        <w:tc>
          <w:tcPr>
            <w:tcW w:w="2268" w:type="dxa"/>
            <w:vMerge/>
            <w:shd w:val="clear" w:color="auto" w:fill="0077B3" w:themeFill="accent1"/>
          </w:tcPr>
          <w:p w14:paraId="0B4FFA32" w14:textId="77777777" w:rsidR="00CE460E" w:rsidRDefault="00CE460E" w:rsidP="00C96934"/>
        </w:tc>
        <w:tc>
          <w:tcPr>
            <w:tcW w:w="284" w:type="dxa"/>
            <w:shd w:val="clear" w:color="auto" w:fill="0077B3" w:themeFill="accent1"/>
          </w:tcPr>
          <w:p w14:paraId="163E11BB" w14:textId="77777777" w:rsidR="00CE460E" w:rsidRDefault="00CE460E" w:rsidP="00C96934"/>
        </w:tc>
      </w:tr>
    </w:tbl>
    <w:p w14:paraId="7C474015" w14:textId="77777777" w:rsidR="00B23B09" w:rsidRDefault="00B23B09" w:rsidP="00C96934"/>
    <w:p w14:paraId="547253EC" w14:textId="77777777"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39DAC636" wp14:editId="18F2CA54">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2513145F" w14:textId="5B87E3D1" w:rsidR="00924C1F" w:rsidRDefault="00924C1F" w:rsidP="00924C1F">
                            <w:pPr>
                              <w:jc w:val="center"/>
                              <w:rPr>
                                <w:noProof/>
                                <w:lang w:eastAsia="da-DK"/>
                              </w:rPr>
                            </w:pPr>
                          </w:p>
                          <w:p w14:paraId="073BA0E5" w14:textId="1698B45D" w:rsidR="00792592" w:rsidRDefault="00792592" w:rsidP="00924C1F">
                            <w:pPr>
                              <w:jc w:val="center"/>
                              <w:rPr>
                                <w:noProof/>
                                <w:lang w:eastAsia="da-DK"/>
                              </w:rPr>
                            </w:pPr>
                          </w:p>
                          <w:p w14:paraId="7B4C047C" w14:textId="2E550BCC" w:rsidR="00792592" w:rsidRDefault="00792592" w:rsidP="00924C1F">
                            <w:pPr>
                              <w:jc w:val="center"/>
                              <w:rPr>
                                <w:noProof/>
                                <w:lang w:eastAsia="da-DK"/>
                              </w:rPr>
                            </w:pPr>
                          </w:p>
                          <w:p w14:paraId="0FB2699A" w14:textId="4A8A0047" w:rsidR="00792592" w:rsidRDefault="00792592" w:rsidP="00924C1F">
                            <w:pPr>
                              <w:jc w:val="center"/>
                              <w:rPr>
                                <w:noProof/>
                                <w:lang w:eastAsia="da-DK"/>
                              </w:rPr>
                            </w:pPr>
                          </w:p>
                          <w:p w14:paraId="2B397AA3" w14:textId="572286B2" w:rsidR="00792592" w:rsidRDefault="00792592" w:rsidP="00924C1F">
                            <w:pPr>
                              <w:jc w:val="center"/>
                              <w:rPr>
                                <w:noProof/>
                                <w:lang w:eastAsia="da-DK"/>
                              </w:rPr>
                            </w:pPr>
                          </w:p>
                          <w:p w14:paraId="62963F71" w14:textId="390CB7A7" w:rsidR="00792592" w:rsidRDefault="00792592" w:rsidP="00924C1F">
                            <w:pPr>
                              <w:jc w:val="center"/>
                              <w:rPr>
                                <w:noProof/>
                                <w:lang w:eastAsia="da-DK"/>
                              </w:rPr>
                            </w:pPr>
                          </w:p>
                          <w:p w14:paraId="37EE6732" w14:textId="4FF9C7B9" w:rsidR="00792592" w:rsidRDefault="00792592" w:rsidP="00924C1F">
                            <w:pPr>
                              <w:jc w:val="center"/>
                              <w:rPr>
                                <w:noProof/>
                                <w:lang w:eastAsia="da-DK"/>
                              </w:rPr>
                            </w:pPr>
                          </w:p>
                          <w:p w14:paraId="3C6FE6E3" w14:textId="2BF974C6" w:rsidR="00792592" w:rsidRDefault="00792592" w:rsidP="00924C1F">
                            <w:pPr>
                              <w:jc w:val="center"/>
                              <w:rPr>
                                <w:noProof/>
                                <w:lang w:eastAsia="da-DK"/>
                              </w:rPr>
                            </w:pPr>
                          </w:p>
                          <w:p w14:paraId="1C018F65" w14:textId="02E6E9C4" w:rsidR="00792592" w:rsidRDefault="00792592" w:rsidP="00924C1F">
                            <w:pPr>
                              <w:jc w:val="center"/>
                              <w:rPr>
                                <w:noProof/>
                                <w:lang w:eastAsia="da-DK"/>
                              </w:rPr>
                            </w:pPr>
                          </w:p>
                          <w:p w14:paraId="6FA2B009" w14:textId="4F482D13" w:rsidR="00792592" w:rsidRDefault="00792592" w:rsidP="00924C1F">
                            <w:pPr>
                              <w:jc w:val="center"/>
                              <w:rPr>
                                <w:noProof/>
                                <w:lang w:eastAsia="da-DK"/>
                              </w:rPr>
                            </w:pPr>
                          </w:p>
                          <w:p w14:paraId="1EF620B9" w14:textId="6352257B" w:rsidR="00792592" w:rsidRDefault="00792592" w:rsidP="00924C1F">
                            <w:pPr>
                              <w:jc w:val="center"/>
                              <w:rPr>
                                <w:noProof/>
                                <w:lang w:eastAsia="da-DK"/>
                              </w:rPr>
                            </w:pPr>
                          </w:p>
                          <w:p w14:paraId="6174DC70" w14:textId="37E3E876" w:rsidR="00792592" w:rsidRDefault="00792592" w:rsidP="00924C1F">
                            <w:pPr>
                              <w:jc w:val="center"/>
                            </w:pPr>
                            <w:r>
                              <w:rPr>
                                <w:noProof/>
                                <w:lang w:eastAsia="da-DK"/>
                              </w:rPr>
                              <w:drawing>
                                <wp:inline distT="0" distB="0" distL="0" distR="0" wp14:anchorId="3D59CE4F" wp14:editId="394C8591">
                                  <wp:extent cx="4935855" cy="4461510"/>
                                  <wp:effectExtent l="8573" t="0" r="6667" b="6668"/>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rot="5400000">
                                            <a:off x="0" y="0"/>
                                            <a:ext cx="5043300" cy="4558629"/>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DAC636"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" filled="f" stroked="f" strokeweight=".5pt">
                <v:textbox inset="0,0,0,0">
                  <w:txbxContent>
                    <w:p w14:paraId="2513145F" w14:textId="5B87E3D1" w:rsidR="00924C1F" w:rsidRDefault="00924C1F" w:rsidP="00924C1F">
                      <w:pPr>
                        <w:jc w:val="center"/>
                        <w:rPr>
                          <w:noProof/>
                          <w:lang w:eastAsia="da-DK"/>
                        </w:rPr>
                      </w:pPr>
                    </w:p>
                    <w:p w14:paraId="073BA0E5" w14:textId="1698B45D" w:rsidR="00792592" w:rsidRDefault="00792592" w:rsidP="00924C1F">
                      <w:pPr>
                        <w:jc w:val="center"/>
                        <w:rPr>
                          <w:noProof/>
                          <w:lang w:eastAsia="da-DK"/>
                        </w:rPr>
                      </w:pPr>
                    </w:p>
                    <w:p w14:paraId="7B4C047C" w14:textId="2E550BCC" w:rsidR="00792592" w:rsidRDefault="00792592" w:rsidP="00924C1F">
                      <w:pPr>
                        <w:jc w:val="center"/>
                        <w:rPr>
                          <w:noProof/>
                          <w:lang w:eastAsia="da-DK"/>
                        </w:rPr>
                      </w:pPr>
                    </w:p>
                    <w:p w14:paraId="0FB2699A" w14:textId="4A8A0047" w:rsidR="00792592" w:rsidRDefault="00792592" w:rsidP="00924C1F">
                      <w:pPr>
                        <w:jc w:val="center"/>
                        <w:rPr>
                          <w:noProof/>
                          <w:lang w:eastAsia="da-DK"/>
                        </w:rPr>
                      </w:pPr>
                    </w:p>
                    <w:p w14:paraId="2B397AA3" w14:textId="572286B2" w:rsidR="00792592" w:rsidRDefault="00792592" w:rsidP="00924C1F">
                      <w:pPr>
                        <w:jc w:val="center"/>
                        <w:rPr>
                          <w:noProof/>
                          <w:lang w:eastAsia="da-DK"/>
                        </w:rPr>
                      </w:pPr>
                    </w:p>
                    <w:p w14:paraId="62963F71" w14:textId="390CB7A7" w:rsidR="00792592" w:rsidRDefault="00792592" w:rsidP="00924C1F">
                      <w:pPr>
                        <w:jc w:val="center"/>
                        <w:rPr>
                          <w:noProof/>
                          <w:lang w:eastAsia="da-DK"/>
                        </w:rPr>
                      </w:pPr>
                    </w:p>
                    <w:p w14:paraId="37EE6732" w14:textId="4FF9C7B9" w:rsidR="00792592" w:rsidRDefault="00792592" w:rsidP="00924C1F">
                      <w:pPr>
                        <w:jc w:val="center"/>
                        <w:rPr>
                          <w:noProof/>
                          <w:lang w:eastAsia="da-DK"/>
                        </w:rPr>
                      </w:pPr>
                    </w:p>
                    <w:p w14:paraId="3C6FE6E3" w14:textId="2BF974C6" w:rsidR="00792592" w:rsidRDefault="00792592" w:rsidP="00924C1F">
                      <w:pPr>
                        <w:jc w:val="center"/>
                        <w:rPr>
                          <w:noProof/>
                          <w:lang w:eastAsia="da-DK"/>
                        </w:rPr>
                      </w:pPr>
                    </w:p>
                    <w:p w14:paraId="1C018F65" w14:textId="02E6E9C4" w:rsidR="00792592" w:rsidRDefault="00792592" w:rsidP="00924C1F">
                      <w:pPr>
                        <w:jc w:val="center"/>
                        <w:rPr>
                          <w:noProof/>
                          <w:lang w:eastAsia="da-DK"/>
                        </w:rPr>
                      </w:pPr>
                    </w:p>
                    <w:p w14:paraId="6FA2B009" w14:textId="4F482D13" w:rsidR="00792592" w:rsidRDefault="00792592" w:rsidP="00924C1F">
                      <w:pPr>
                        <w:jc w:val="center"/>
                        <w:rPr>
                          <w:noProof/>
                          <w:lang w:eastAsia="da-DK"/>
                        </w:rPr>
                      </w:pPr>
                    </w:p>
                    <w:p w14:paraId="1EF620B9" w14:textId="6352257B" w:rsidR="00792592" w:rsidRDefault="00792592" w:rsidP="00924C1F">
                      <w:pPr>
                        <w:jc w:val="center"/>
                        <w:rPr>
                          <w:noProof/>
                          <w:lang w:eastAsia="da-DK"/>
                        </w:rPr>
                      </w:pPr>
                    </w:p>
                    <w:p w14:paraId="6174DC70" w14:textId="37E3E876" w:rsidR="00792592" w:rsidRDefault="00792592" w:rsidP="00924C1F">
                      <w:pPr>
                        <w:jc w:val="center"/>
                      </w:pPr>
                      <w:r>
                        <w:rPr>
                          <w:noProof/>
                          <w:lang w:eastAsia="da-DK"/>
                        </w:rPr>
                        <w:drawing>
                          <wp:inline distT="0" distB="0" distL="0" distR="0" wp14:anchorId="3D59CE4F" wp14:editId="394C8591">
                            <wp:extent cx="4935855" cy="4461510"/>
                            <wp:effectExtent l="8573" t="0" r="6667" b="6668"/>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rot="5400000">
                                      <a:off x="0" y="0"/>
                                      <a:ext cx="5043300" cy="4558629"/>
                                    </a:xfrm>
                                    <a:prstGeom prst="rect">
                                      <a:avLst/>
                                    </a:prstGeom>
                                  </pic:spPr>
                                </pic:pic>
                              </a:graphicData>
                            </a:graphic>
                          </wp:inline>
                        </w:drawing>
                      </w:r>
                    </w:p>
                  </w:txbxContent>
                </v:textbox>
                <w10:wrap anchorx="page" anchory="page"/>
              </v:shape>
            </w:pict>
          </mc:Fallback>
        </mc:AlternateContent>
      </w:r>
    </w:p>
    <w:p w14:paraId="410A6CF6" w14:textId="77777777" w:rsidR="00247A1D" w:rsidRDefault="00247A1D" w:rsidP="00247A1D">
      <w:pPr>
        <w:jc w:val="center"/>
      </w:pPr>
    </w:p>
    <w:p w14:paraId="4802E63E" w14:textId="77777777" w:rsidR="00247A1D" w:rsidRDefault="00247A1D" w:rsidP="00C96934"/>
    <w:p w14:paraId="3247C04D" w14:textId="77777777" w:rsidR="00C96934" w:rsidRDefault="00C96934" w:rsidP="00C96934"/>
    <w:p w14:paraId="05A91368" w14:textId="77777777" w:rsidR="00C96934" w:rsidRDefault="00C96934" w:rsidP="00C96934">
      <w:pPr>
        <w:sectPr w:rsidR="00C96934" w:rsidSect="00F61D12">
          <w:pgSz w:w="11906" w:h="16838" w:code="9"/>
          <w:pgMar w:top="567" w:right="567" w:bottom="1134" w:left="567" w:header="709" w:footer="709" w:gutter="0"/>
          <w:cols w:space="708"/>
          <w:docGrid w:linePitch="360"/>
        </w:sectPr>
      </w:pPr>
    </w:p>
    <w:tbl>
      <w:tblPr>
        <w:tblStyle w:val="IngenFormatering"/>
        <w:tblW w:w="0" w:type="auto"/>
        <w:tblBorders>
          <w:bottom w:val="single" w:sz="4" w:space="0" w:color="auto"/>
        </w:tblBorders>
        <w:tblLook w:val="04A0" w:firstRow="1" w:lastRow="0" w:firstColumn="1" w:lastColumn="0" w:noHBand="0" w:noVBand="1"/>
      </w:tblPr>
      <w:tblGrid>
        <w:gridCol w:w="3522"/>
      </w:tblGrid>
      <w:tr w:rsidR="003F742D" w14:paraId="1905A522" w14:textId="77777777" w:rsidTr="00792592">
        <w:trPr>
          <w:cantSplit/>
          <w:trHeight w:hRule="exact" w:val="1758"/>
        </w:trPr>
        <w:tc>
          <w:tcPr>
            <w:tcW w:w="3522" w:type="dxa"/>
          </w:tcPr>
          <w:p w14:paraId="425A308F" w14:textId="685C0523" w:rsidR="003F742D" w:rsidRDefault="003F742D" w:rsidP="006C01ED">
            <w:pPr>
              <w:pStyle w:val="Overskrift1"/>
              <w:spacing w:before="0"/>
            </w:pPr>
          </w:p>
        </w:tc>
      </w:tr>
    </w:tbl>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6C01ED" w:rsidRPr="006406AA" w14:paraId="3BB79EDC" w14:textId="77777777" w:rsidTr="00730558">
        <w:trPr>
          <w:cantSplit/>
          <w:trHeight w:hRule="exact" w:val="3231"/>
        </w:trPr>
        <w:tc>
          <w:tcPr>
            <w:tcW w:w="7030" w:type="dxa"/>
            <w:tcBorders>
              <w:top w:val="nil"/>
              <w:bottom w:val="nil"/>
            </w:tcBorders>
          </w:tcPr>
          <w:p w14:paraId="17B810F3" w14:textId="61A4C022" w:rsidR="006C01ED" w:rsidRPr="006406AA" w:rsidRDefault="00CA396F" w:rsidP="006F1048">
            <w:pPr>
              <w:pStyle w:val="Overskrift1"/>
              <w:rPr>
                <w:color w:val="0077B3" w:themeColor="accent1"/>
              </w:rPr>
            </w:pPr>
            <w:r>
              <w:rPr>
                <w:color w:val="0077B3" w:themeColor="accent1"/>
              </w:rPr>
              <w:t>Arbejdet med den p</w:t>
            </w:r>
            <w:r w:rsidR="006C01ED">
              <w:rPr>
                <w:color w:val="0077B3" w:themeColor="accent1"/>
              </w:rPr>
              <w:t>ædagogisk</w:t>
            </w:r>
            <w:r>
              <w:rPr>
                <w:color w:val="0077B3" w:themeColor="accent1"/>
              </w:rPr>
              <w:t>e</w:t>
            </w:r>
            <w:r w:rsidR="006C01ED">
              <w:rPr>
                <w:color w:val="0077B3" w:themeColor="accent1"/>
              </w:rPr>
              <w:t xml:space="preserve"> </w:t>
            </w:r>
            <w:r w:rsidR="00C1415B">
              <w:rPr>
                <w:color w:val="0077B3" w:themeColor="accent1"/>
              </w:rPr>
              <w:t>Læreplan</w:t>
            </w:r>
          </w:p>
        </w:tc>
        <w:tc>
          <w:tcPr>
            <w:tcW w:w="2608" w:type="dxa"/>
            <w:tcBorders>
              <w:top w:val="nil"/>
              <w:bottom w:val="nil"/>
            </w:tcBorders>
          </w:tcPr>
          <w:p w14:paraId="0B6EFB9E" w14:textId="77777777" w:rsidR="006C01ED" w:rsidRDefault="006C01ED" w:rsidP="00730558">
            <w:pPr>
              <w:jc w:val="center"/>
              <w:rPr>
                <w:color w:val="0077B3" w:themeColor="accent1"/>
              </w:rPr>
            </w:pPr>
            <w:r>
              <w:rPr>
                <w:noProof/>
                <w:color w:val="0077B3" w:themeColor="accent1"/>
                <w:lang w:eastAsia="da-DK"/>
              </w:rPr>
              <w:drawing>
                <wp:inline distT="0" distB="0" distL="0" distR="0" wp14:anchorId="18DDA7B5" wp14:editId="0A77922A">
                  <wp:extent cx="1620000" cy="2055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0E563C2F"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rsidRPr="00257CD4" w14:paraId="2E18ECAB" w14:textId="77777777" w:rsidTr="009A74B6">
        <w:tc>
          <w:tcPr>
            <w:tcW w:w="9638" w:type="dxa"/>
            <w:tcMar>
              <w:top w:w="454" w:type="dxa"/>
            </w:tcMar>
          </w:tcPr>
          <w:p w14:paraId="1D4F9DE2" w14:textId="77777777" w:rsidR="00CD4684" w:rsidRPr="00257CD4" w:rsidRDefault="00D43DCC" w:rsidP="00257CD4">
            <w:pPr>
              <w:pStyle w:val="Tekst2"/>
            </w:pPr>
            <w:r w:rsidRPr="00257CD4">
              <w:t>”Lederen af dagtilbuddet er ansvarlig for at etablere en evalueringskultur i dagtilbuddet, som skal udvikle og kvalificere det pædagogiske læringsmiljø.”</w:t>
            </w:r>
          </w:p>
          <w:p w14:paraId="1268B388" w14:textId="77777777" w:rsidR="00D43DCC" w:rsidRPr="00257CD4" w:rsidRDefault="00D43DCC" w:rsidP="00257CD4">
            <w:pPr>
              <w:pStyle w:val="Tekst2"/>
            </w:pPr>
            <w:r w:rsidRPr="00257CD4">
              <w:t xml:space="preserve">”Med evalueringskultur i dagtilbuddet forstås, at lederen har ansvar for, at det pædagogiske personale og ledelsen løbende forholder sig refleksivt til, hvordan de pædagogiske læringsmiljøer understøtter børnegruppens trivsel, læring, udvikling og dannelse.” </w:t>
            </w:r>
          </w:p>
          <w:p w14:paraId="55BC265F" w14:textId="0C797608" w:rsidR="00D43DCC" w:rsidRPr="00257CD4" w:rsidRDefault="00D43DCC" w:rsidP="00D43DCC">
            <w:pPr>
              <w:pStyle w:val="Byline"/>
            </w:pPr>
            <w:r w:rsidRPr="00257CD4">
              <w:t xml:space="preserve">Den styrkede pædagogiske </w:t>
            </w:r>
            <w:r w:rsidR="00D1161F" w:rsidRPr="00257CD4">
              <w:t>Læreplan</w:t>
            </w:r>
            <w:r w:rsidRPr="00257CD4">
              <w:t>, Rammer og indhold, s. 50-51</w:t>
            </w:r>
          </w:p>
        </w:tc>
      </w:tr>
    </w:tbl>
    <w:p w14:paraId="0D3C3404" w14:textId="77777777" w:rsidR="00B02D50" w:rsidRDefault="00B02D50" w:rsidP="00D43DCC">
      <w:pPr>
        <w:pStyle w:val="MiniPara"/>
      </w:pPr>
    </w:p>
    <w:p w14:paraId="59A43366" w14:textId="77777777" w:rsidR="00B02D50" w:rsidRDefault="00B02D50" w:rsidP="00B02D50">
      <w:pPr>
        <w:pStyle w:val="TykBl"/>
      </w:pPr>
    </w:p>
    <w:p w14:paraId="0B54C7DE"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733EA940" w14:textId="77777777" w:rsidTr="00692C09">
        <w:tc>
          <w:tcPr>
            <w:tcW w:w="9638" w:type="dxa"/>
          </w:tcPr>
          <w:p w14:paraId="4E845422" w14:textId="77777777" w:rsidR="005E2128" w:rsidRDefault="005E2128" w:rsidP="005E2128">
            <w:pPr>
              <w:pStyle w:val="Tekst5bl"/>
            </w:pPr>
            <w:r>
              <w:t>Hvilke dele af vores pædagogiske læringsmiljø har vi særligt haft fokus på over de sidste 2 år?</w:t>
            </w:r>
          </w:p>
          <w:p w14:paraId="459C76F1" w14:textId="77777777" w:rsidR="005E2128" w:rsidRDefault="005E2128" w:rsidP="005E2128">
            <w:pPr>
              <w:pStyle w:val="Tekst3"/>
            </w:pPr>
            <w:r>
              <w:t>Her kan I opliste, hvad I har haft særligt fokus på som en del af arbejdet med læreplanen</w:t>
            </w:r>
            <w:r w:rsidR="0051366F">
              <w:t>,</w:t>
            </w:r>
            <w:r>
              <w:t xml:space="preserve"> fx morgenstund, leg, social udvikling. I kan også indsætte billeder eller andet fra jeres arbejde. </w:t>
            </w:r>
          </w:p>
          <w:p w14:paraId="1E8BC62F" w14:textId="1F2A3635" w:rsidR="00D43DCC" w:rsidRPr="00D43DCC" w:rsidRDefault="009B7B65" w:rsidP="005E2128">
            <w:r>
              <w:t xml:space="preserve">Morgenstund udenfor, legzoner udenfor, legezoner indenfor, leg, børne fællesskaber </w:t>
            </w:r>
          </w:p>
        </w:tc>
      </w:tr>
    </w:tbl>
    <w:p w14:paraId="45EFF496" w14:textId="77777777" w:rsidR="00D43DCC" w:rsidRDefault="00D43DCC" w:rsidP="00D43DCC">
      <w:pPr>
        <w:pStyle w:val="MiniPara"/>
      </w:pPr>
    </w:p>
    <w:p w14:paraId="2186ED8B" w14:textId="77777777" w:rsidR="00D43DCC" w:rsidRDefault="00D43DCC" w:rsidP="00D43DCC">
      <w:pPr>
        <w:pStyle w:val="TykBl"/>
      </w:pPr>
    </w:p>
    <w:p w14:paraId="5053B92C"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2AEEA52C" w14:textId="77777777" w:rsidTr="00692C09">
        <w:tc>
          <w:tcPr>
            <w:tcW w:w="9638" w:type="dxa"/>
          </w:tcPr>
          <w:p w14:paraId="36F3B85C" w14:textId="77777777" w:rsidR="005E2128" w:rsidRDefault="005E2128" w:rsidP="005E2128">
            <w:pPr>
              <w:pStyle w:val="Tekst5bl"/>
            </w:pPr>
            <w:r>
              <w:t>Hvordan har vi organiseret vores evalueringskultur?</w:t>
            </w:r>
          </w:p>
          <w:p w14:paraId="3EF46010" w14:textId="77777777" w:rsidR="00D43DCC" w:rsidRDefault="005E2128" w:rsidP="00713E9B">
            <w:pPr>
              <w:pStyle w:val="Tekst3"/>
              <w:suppressAutoHyphens/>
            </w:pPr>
            <w:r>
              <w:t>Her kan I</w:t>
            </w:r>
            <w:r w:rsidRPr="005E2128">
              <w:rPr>
                <w:b/>
              </w:rPr>
              <w:t xml:space="preserve"> kort </w:t>
            </w:r>
            <w:r>
              <w:t xml:space="preserve">beskrive jeres arbejde med at etablere en systematisk evalueringskultur. I kan fx beskrive, hvordan, hvor ofte og i hvilke fora I drøfter, reflekterer over og evaluerer jeres pædagogiske praksis. I kan også beskrive, om I arbejder med særlige metoder, fx </w:t>
            </w:r>
            <w:r w:rsidRPr="00730558">
              <w:rPr>
                <w:i/>
                <w:iCs/>
              </w:rPr>
              <w:t>Redskab til selvevaluering, Tegn på læring, Redskab</w:t>
            </w:r>
            <w:r w:rsidR="00713E9B">
              <w:rPr>
                <w:i/>
                <w:iCs/>
              </w:rPr>
              <w:t> </w:t>
            </w:r>
            <w:r w:rsidRPr="00730558">
              <w:rPr>
                <w:i/>
                <w:iCs/>
              </w:rPr>
              <w:t>til forankringsproces</w:t>
            </w:r>
            <w:r>
              <w:t xml:space="preserve"> eller om I arbejder eksperimenterende eller undersøgende med en særlig tilgang.</w:t>
            </w:r>
          </w:p>
          <w:p w14:paraId="401619F5" w14:textId="13394B6C" w:rsidR="005E2128" w:rsidRPr="00D43DCC" w:rsidRDefault="009B7B65" w:rsidP="005E2128">
            <w:pPr>
              <w:pStyle w:val="Tekst3"/>
            </w:pPr>
            <w:r>
              <w:t xml:space="preserve">Vi er i gang med at etablere en systematisk evalueringskultur, hvor vi benytter stuemøder, </w:t>
            </w:r>
            <w:r w:rsidR="004C78D4">
              <w:t xml:space="preserve">pædagog </w:t>
            </w:r>
            <w:r>
              <w:t>møder, medhjælpermøder, længemøder og undervisningsdage til det. Vi benytter</w:t>
            </w:r>
            <w:r w:rsidR="00711FB4">
              <w:t xml:space="preserve"> R</w:t>
            </w:r>
            <w:r>
              <w:t xml:space="preserve">edskaber til selvevaluering, hvor vi benytter samme handlingsplan skabelon. Vi benytter også handleplan skabelon fra </w:t>
            </w:r>
            <w:proofErr w:type="gramStart"/>
            <w:r>
              <w:t>KIK(</w:t>
            </w:r>
            <w:proofErr w:type="gramEnd"/>
            <w:r>
              <w:t>kroppen i kerneopgave-arbejdsmiljø København, forskningsprojekt)</w:t>
            </w:r>
          </w:p>
        </w:tc>
      </w:tr>
    </w:tbl>
    <w:p w14:paraId="2043424F" w14:textId="77777777" w:rsidR="00D43DCC" w:rsidRDefault="00D43DCC" w:rsidP="00D43DCC">
      <w:pPr>
        <w:pStyle w:val="MiniPara"/>
      </w:pPr>
    </w:p>
    <w:p w14:paraId="4F538273" w14:textId="77777777" w:rsidR="00D43DCC" w:rsidRDefault="00D43DCC" w:rsidP="00D43DCC">
      <w:pPr>
        <w:pStyle w:val="TykBl"/>
      </w:pPr>
    </w:p>
    <w:p w14:paraId="51C066FE"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65245BD1" w14:textId="77777777" w:rsidTr="00692C09">
        <w:tc>
          <w:tcPr>
            <w:tcW w:w="9638" w:type="dxa"/>
          </w:tcPr>
          <w:p w14:paraId="5D3C09B8" w14:textId="0F091C5D" w:rsidR="00BC32CB" w:rsidRDefault="00BC32CB" w:rsidP="00BC32CB">
            <w:pPr>
              <w:pStyle w:val="Tekst5bl"/>
            </w:pPr>
            <w:r>
              <w:t xml:space="preserve">Hvordan har vi arbejdet med vores lokale skriftlige </w:t>
            </w:r>
            <w:r w:rsidR="00360C1A">
              <w:t>Læreplan</w:t>
            </w:r>
            <w:r>
              <w:t>?</w:t>
            </w:r>
          </w:p>
          <w:p w14:paraId="634DC3D0" w14:textId="77777777" w:rsidR="00D43DCC" w:rsidRDefault="00BC32CB" w:rsidP="00BC32CB">
            <w:pPr>
              <w:pStyle w:val="Tekst3"/>
            </w:pPr>
            <w:r>
              <w:t xml:space="preserve">Her kan I </w:t>
            </w:r>
            <w:r w:rsidRPr="00BC32CB">
              <w:rPr>
                <w:b/>
                <w:bCs/>
              </w:rPr>
              <w:t>kort</w:t>
            </w:r>
            <w:r>
              <w:t xml:space="preserve"> skrive, hvordan I har grebet arbejdet an, fx om I har lavet workshop, gennemført konkrete evalueringer, haft oplæg fra interne eller eksterne. I kan også indsætte billeder eller lignende.</w:t>
            </w:r>
          </w:p>
          <w:p w14:paraId="01F06742" w14:textId="3443611A" w:rsidR="00272D58" w:rsidRDefault="00711FB4" w:rsidP="005E2128">
            <w:pPr>
              <w:pStyle w:val="Tekst3"/>
            </w:pPr>
            <w:r>
              <w:t xml:space="preserve">Vi har </w:t>
            </w:r>
            <w:r w:rsidR="00644928">
              <w:t xml:space="preserve">i 2019 haft fælles temaer fra </w:t>
            </w:r>
            <w:r w:rsidR="00360C1A">
              <w:t>Læreplan</w:t>
            </w:r>
            <w:r w:rsidR="00644928">
              <w:t>. I maj/juni har hele institutionen arbejdet med Krible-Krable tema, inde som ude, afsluttende med en udstilling på alle stuer for forældre</w:t>
            </w:r>
            <w:r w:rsidR="00272D58">
              <w:t>.</w:t>
            </w:r>
          </w:p>
          <w:p w14:paraId="6737FAD3" w14:textId="77777777" w:rsidR="00272D58" w:rsidRDefault="00272D58" w:rsidP="005E2128">
            <w:pPr>
              <w:pStyle w:val="Tekst3"/>
            </w:pPr>
            <w:r>
              <w:t>I</w:t>
            </w:r>
            <w:r w:rsidR="00644928">
              <w:t xml:space="preserve"> 2020, </w:t>
            </w:r>
            <w:r>
              <w:t xml:space="preserve">udarbejdede vi </w:t>
            </w:r>
            <w:r w:rsidR="00644928">
              <w:t>årshjul, med</w:t>
            </w:r>
            <w:r>
              <w:t xml:space="preserve"> fælles tema for alle månederne. Vi startede med ergonomifokus i januar med ingen løft, samt udarbejdelse af handleplaner på de børn eller situationer hvor der blev løftet. Årshjul arbejdet og fokus, blev forstyrret af Corona, hvor dagsordenen blev en anden. Der blev arbejdet med pædagogisk Idræt – sanglege og lege, samt teori for nyansatte om De 3 primære sanser, hvor der var fælles fokus i hele huset.</w:t>
            </w:r>
          </w:p>
          <w:p w14:paraId="3E067AAC" w14:textId="29477CB2" w:rsidR="00272D58" w:rsidRDefault="00272D58" w:rsidP="005E2128">
            <w:pPr>
              <w:pStyle w:val="Tekst3"/>
            </w:pPr>
            <w:r>
              <w:t xml:space="preserve">Snap-log benyttet omkring Børne fællesskaber, i efteråret på </w:t>
            </w:r>
            <w:r w:rsidR="00792592">
              <w:t xml:space="preserve">de fælles </w:t>
            </w:r>
            <w:r w:rsidR="004C78D4">
              <w:t xml:space="preserve">møder med </w:t>
            </w:r>
            <w:r>
              <w:t>medhjælper</w:t>
            </w:r>
            <w:r w:rsidR="004C78D4">
              <w:t>ne</w:t>
            </w:r>
            <w:r>
              <w:t>, med evaluering i forhold til udbytte.</w:t>
            </w:r>
          </w:p>
          <w:p w14:paraId="0F37CD62" w14:textId="20B0E9CF" w:rsidR="00711FB4" w:rsidRDefault="00272D58" w:rsidP="005E2128">
            <w:pPr>
              <w:pStyle w:val="Tekst3"/>
            </w:pPr>
            <w:r>
              <w:t xml:space="preserve">  </w:t>
            </w:r>
          </w:p>
          <w:p w14:paraId="7C6D280A" w14:textId="335E281E" w:rsidR="00711FB4" w:rsidRDefault="00644928" w:rsidP="00644928">
            <w:r>
              <w:t xml:space="preserve">Charlotte Saustrup Haven </w:t>
            </w:r>
            <w:r>
              <w:rPr>
                <w:rFonts w:ascii="Corbel" w:hAnsi="Corbel"/>
                <w:color w:val="424848"/>
                <w:sz w:val="18"/>
                <w:szCs w:val="18"/>
              </w:rPr>
              <w:t xml:space="preserve">Lektor </w:t>
            </w:r>
            <w:r w:rsidR="00360C1A">
              <w:rPr>
                <w:rFonts w:ascii="Corbel" w:hAnsi="Corbel"/>
                <w:color w:val="424848"/>
                <w:sz w:val="18"/>
                <w:szCs w:val="18"/>
              </w:rPr>
              <w:t>P</w:t>
            </w:r>
            <w:r>
              <w:rPr>
                <w:rFonts w:ascii="Corbel" w:hAnsi="Corbel"/>
                <w:color w:val="424848"/>
                <w:sz w:val="18"/>
                <w:szCs w:val="18"/>
              </w:rPr>
              <w:t>rofe</w:t>
            </w:r>
            <w:r w:rsidR="00360C1A">
              <w:rPr>
                <w:rFonts w:ascii="Corbel" w:hAnsi="Corbel"/>
                <w:color w:val="424848"/>
                <w:sz w:val="18"/>
                <w:szCs w:val="18"/>
              </w:rPr>
              <w:t>ss</w:t>
            </w:r>
            <w:r>
              <w:rPr>
                <w:rFonts w:ascii="Corbel" w:hAnsi="Corbel"/>
                <w:color w:val="424848"/>
                <w:sz w:val="18"/>
                <w:szCs w:val="18"/>
              </w:rPr>
              <w:t>ions</w:t>
            </w:r>
            <w:r w:rsidR="00360C1A">
              <w:rPr>
                <w:rFonts w:ascii="Corbel" w:hAnsi="Corbel"/>
                <w:color w:val="424848"/>
                <w:sz w:val="18"/>
                <w:szCs w:val="18"/>
              </w:rPr>
              <w:t xml:space="preserve"> H</w:t>
            </w:r>
            <w:r>
              <w:rPr>
                <w:rFonts w:ascii="Corbel" w:hAnsi="Corbel"/>
                <w:color w:val="424848"/>
                <w:sz w:val="18"/>
                <w:szCs w:val="18"/>
              </w:rPr>
              <w:t>øjskolen Absalon</w:t>
            </w:r>
            <w:r>
              <w:t xml:space="preserve"> undervi</w:t>
            </w:r>
            <w:r w:rsidR="00360C1A">
              <w:t>s</w:t>
            </w:r>
            <w:r>
              <w:t>ningsdage i januar og marts 2019 – Grundforløb om sprog</w:t>
            </w:r>
          </w:p>
          <w:p w14:paraId="7C610E2B" w14:textId="19A0F7B8" w:rsidR="00644928" w:rsidRDefault="00644928" w:rsidP="00644928">
            <w:r>
              <w:t xml:space="preserve">Førstehjælpskursus for alle ansatte via Københavns Brandvæsen på </w:t>
            </w:r>
            <w:r w:rsidR="00360C1A">
              <w:t>undervisnings dag</w:t>
            </w:r>
            <w:r>
              <w:t xml:space="preserve"> i september 2019</w:t>
            </w:r>
          </w:p>
          <w:p w14:paraId="1BC6E97C" w14:textId="44E192C4" w:rsidR="00711FB4" w:rsidRDefault="00711FB4" w:rsidP="005E2128">
            <w:pPr>
              <w:pStyle w:val="Tekst3"/>
            </w:pPr>
            <w:r>
              <w:t xml:space="preserve">Tanja Christensen på </w:t>
            </w:r>
            <w:r w:rsidR="00360C1A">
              <w:t>undervisnings dag</w:t>
            </w:r>
            <w:r>
              <w:t xml:space="preserve"> i januar 2020, Re-certificering som Idrætsvuggestue, med fokus på pædagogisk Idræt og De 3 primære sanser</w:t>
            </w:r>
          </w:p>
          <w:p w14:paraId="0D424F25" w14:textId="77777777" w:rsidR="004C78D4" w:rsidRDefault="00711FB4" w:rsidP="005E2128">
            <w:pPr>
              <w:pStyle w:val="Tekst3"/>
            </w:pPr>
            <w:r>
              <w:t xml:space="preserve">professor i Leg – Helle Marie Skovbjerg på </w:t>
            </w:r>
            <w:r w:rsidR="00360C1A">
              <w:t>undervisnings dag</w:t>
            </w:r>
            <w:r>
              <w:t xml:space="preserve"> i september</w:t>
            </w:r>
            <w:r w:rsidR="004C78D4">
              <w:t xml:space="preserve"> 2020.</w:t>
            </w:r>
          </w:p>
          <w:p w14:paraId="3581E665" w14:textId="5C003CFC" w:rsidR="005E2128" w:rsidRDefault="004C78D4" w:rsidP="005E2128">
            <w:pPr>
              <w:pStyle w:val="Tekst3"/>
            </w:pPr>
            <w:r>
              <w:t>V</w:t>
            </w:r>
            <w:r w:rsidR="00711FB4">
              <w:t>i har haft Cecilie</w:t>
            </w:r>
            <w:r w:rsidR="00644928">
              <w:t xml:space="preserve"> Nørgaard direktør af </w:t>
            </w:r>
            <w:r w:rsidR="00711FB4">
              <w:t>Prisme-Certifikatet i ord workshop om</w:t>
            </w:r>
            <w:r w:rsidR="00644928">
              <w:t xml:space="preserve"> normkritisk refleksion</w:t>
            </w:r>
            <w:r w:rsidR="00711FB4">
              <w:t xml:space="preserve"> på </w:t>
            </w:r>
            <w:r w:rsidR="00360C1A">
              <w:t>undervisnings dag</w:t>
            </w:r>
            <w:r w:rsidR="00711FB4">
              <w:t xml:space="preserve"> i oktober</w:t>
            </w:r>
            <w:r w:rsidR="00644928">
              <w:t xml:space="preserve"> 2020</w:t>
            </w:r>
            <w:r w:rsidR="00711FB4">
              <w:t xml:space="preserve"> </w:t>
            </w:r>
          </w:p>
          <w:p w14:paraId="2C8FD23C" w14:textId="19A37A58" w:rsidR="00EC051F" w:rsidRDefault="00EC051F" w:rsidP="005E2128">
            <w:pPr>
              <w:pStyle w:val="Tekst3"/>
            </w:pPr>
            <w:r>
              <w:t xml:space="preserve">Alle børnegrupper med faste voksne </w:t>
            </w:r>
            <w:r w:rsidR="00CE67EB">
              <w:t>flyttede til en anden stue, oktober 2020.</w:t>
            </w:r>
          </w:p>
          <w:p w14:paraId="395DF8F3" w14:textId="30723CA8" w:rsidR="00272D58" w:rsidRPr="00D43DCC" w:rsidRDefault="004C78D4" w:rsidP="005E2128">
            <w:pPr>
              <w:pStyle w:val="Tekst3"/>
            </w:pPr>
            <w:r>
              <w:t>E</w:t>
            </w:r>
            <w:r w:rsidR="00272D58">
              <w:t xml:space="preserve">valuering af </w:t>
            </w:r>
            <w:r w:rsidR="00360C1A">
              <w:t>Læreplan</w:t>
            </w:r>
            <w:r w:rsidR="00272D58">
              <w:t xml:space="preserve"> på </w:t>
            </w:r>
            <w:r w:rsidR="00360C1A">
              <w:t>undervisnings dag</w:t>
            </w:r>
            <w:r w:rsidR="00272D58">
              <w:t xml:space="preserve"> i november 2020 – vi benyttede Redskab til selvevaluering på Børnefællesskaber og på Et pædagogisk læringsmiljø hele dagen.</w:t>
            </w:r>
          </w:p>
        </w:tc>
      </w:tr>
    </w:tbl>
    <w:p w14:paraId="3EE33D17" w14:textId="77777777" w:rsidR="00D43DCC" w:rsidRDefault="00D43DCC" w:rsidP="00D43DCC">
      <w:pPr>
        <w:pStyle w:val="MiniPara"/>
      </w:pPr>
    </w:p>
    <w:p w14:paraId="2EAB5EDE" w14:textId="77777777" w:rsidR="00BC32CB" w:rsidRDefault="00BC32CB">
      <w:pPr>
        <w:spacing w:line="240" w:lineRule="auto"/>
      </w:pPr>
      <w:r>
        <w:br w:type="page"/>
      </w:r>
    </w:p>
    <w:p w14:paraId="7F63375F" w14:textId="77777777" w:rsidR="00BC32CB" w:rsidRDefault="00BC32CB" w:rsidP="00BC32CB">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BC32CB" w:rsidRPr="006406AA" w14:paraId="6E7E466D" w14:textId="77777777" w:rsidTr="00730558">
        <w:trPr>
          <w:cantSplit/>
          <w:trHeight w:hRule="exact" w:val="3231"/>
        </w:trPr>
        <w:tc>
          <w:tcPr>
            <w:tcW w:w="7030" w:type="dxa"/>
            <w:tcBorders>
              <w:top w:val="nil"/>
              <w:bottom w:val="nil"/>
            </w:tcBorders>
          </w:tcPr>
          <w:p w14:paraId="1C5037B7" w14:textId="77777777" w:rsidR="00BC32CB" w:rsidRPr="006406AA" w:rsidRDefault="00BC32CB" w:rsidP="00692C09">
            <w:pPr>
              <w:pStyle w:val="Overskrift1"/>
              <w:rPr>
                <w:color w:val="0077B3" w:themeColor="accent1"/>
              </w:rPr>
            </w:pPr>
            <w:r>
              <w:rPr>
                <w:color w:val="0077B3" w:themeColor="accent1"/>
              </w:rPr>
              <w:t>Evaluering og dokumentation af elementer i det pædagogiske læringsmiljø</w:t>
            </w:r>
          </w:p>
        </w:tc>
        <w:tc>
          <w:tcPr>
            <w:tcW w:w="2608" w:type="dxa"/>
            <w:tcBorders>
              <w:top w:val="nil"/>
              <w:bottom w:val="nil"/>
            </w:tcBorders>
          </w:tcPr>
          <w:p w14:paraId="4C76393A" w14:textId="77777777" w:rsidR="00BC32CB" w:rsidRDefault="00AC6BC9" w:rsidP="00730558">
            <w:pPr>
              <w:jc w:val="center"/>
              <w:rPr>
                <w:color w:val="0077B3" w:themeColor="accent1"/>
              </w:rPr>
            </w:pPr>
            <w:r>
              <w:rPr>
                <w:noProof/>
                <w:color w:val="0077B3" w:themeColor="accent1"/>
                <w:lang w:eastAsia="da-DK"/>
              </w:rPr>
              <w:drawing>
                <wp:inline distT="0" distB="0" distL="0" distR="0" wp14:anchorId="282F0CB5" wp14:editId="30073F1E">
                  <wp:extent cx="1619250" cy="20516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9250" cy="2051685"/>
                          </a:xfrm>
                          <a:prstGeom prst="rect">
                            <a:avLst/>
                          </a:prstGeom>
                        </pic:spPr>
                      </pic:pic>
                    </a:graphicData>
                  </a:graphic>
                </wp:inline>
              </w:drawing>
            </w:r>
          </w:p>
        </w:tc>
      </w:tr>
    </w:tbl>
    <w:p w14:paraId="7D60B410" w14:textId="77777777" w:rsidR="00BC32CB" w:rsidRDefault="00BC32CB" w:rsidP="00BC32CB">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BC32CB" w14:paraId="3466D73B" w14:textId="77777777" w:rsidTr="00692C09">
        <w:tc>
          <w:tcPr>
            <w:tcW w:w="9638" w:type="dxa"/>
            <w:tcMar>
              <w:top w:w="454" w:type="dxa"/>
            </w:tcMar>
          </w:tcPr>
          <w:p w14:paraId="01E8BC62" w14:textId="0CC0B2DD" w:rsidR="00BC32CB" w:rsidRPr="00257CD4" w:rsidRDefault="00BC32CB" w:rsidP="003E2556">
            <w:pPr>
              <w:pStyle w:val="Tekst2"/>
              <w:suppressAutoHyphens/>
            </w:pPr>
            <w:r>
              <w:t>”</w:t>
            </w:r>
            <w:r w:rsidRPr="00257CD4">
              <w:t xml:space="preserve">Lederen er ansvarlig for, at arbejdet med den pædagogiske </w:t>
            </w:r>
            <w:r w:rsidR="00360C1A" w:rsidRPr="00257CD4">
              <w:t>Læreplan</w:t>
            </w:r>
            <w:r w:rsidRPr="00257CD4">
              <w:t xml:space="preserve"> evalueres mindst hvert andet år med henblik på at udvikle arbejdet. Evalueringen skal tage udgangspunkt i de pæda</w:t>
            </w:r>
            <w:r w:rsidR="00257CD4" w:rsidRPr="00257CD4">
              <w:softHyphen/>
            </w:r>
            <w:r w:rsidRPr="00257CD4">
              <w:t>gogiske mål og herunder en vurdering af sammenhængen mellem det pædagogiske læringsmiljø i dagtilbuddet og børnenes trivsel, læring, udvikling og dannelse.</w:t>
            </w:r>
          </w:p>
          <w:p w14:paraId="588FA4BC" w14:textId="77777777" w:rsidR="00BC32CB" w:rsidRPr="00257CD4" w:rsidRDefault="00BC32CB" w:rsidP="003E2556">
            <w:pPr>
              <w:pStyle w:val="Tekst2"/>
              <w:suppressAutoHyphens/>
            </w:pPr>
            <w:r w:rsidRPr="00257CD4">
              <w:t>Evalueringen skal offentliggøres.</w:t>
            </w:r>
          </w:p>
          <w:p w14:paraId="19AFB5CA" w14:textId="77777777" w:rsidR="00BC32CB" w:rsidRPr="00257CD4" w:rsidRDefault="00BC32CB" w:rsidP="003E2556">
            <w:pPr>
              <w:pStyle w:val="Tekst2"/>
              <w:suppressAutoHyphens/>
            </w:pPr>
            <w:r w:rsidRPr="00257CD4">
              <w:t>Lederen af dagtilbuddet er ansvarlig for at sikre en løbende pædagogisk dokumentation af sammenhængen mellem det pædagogiske læringsmiljø og børnenes trivsel, læring, udvikling og dannelse. Den pædagogiske dokumentation skal indgå i evalueringen.</w:t>
            </w:r>
          </w:p>
          <w:p w14:paraId="04DDC9AC" w14:textId="77777777" w:rsidR="00BC32CB" w:rsidRPr="00257CD4" w:rsidRDefault="00BC32CB" w:rsidP="003E2556">
            <w:pPr>
              <w:pStyle w:val="Tekst2"/>
              <w:suppressAutoHyphens/>
            </w:pPr>
            <w:r w:rsidRPr="00257CD4">
              <w:t>Som led i at kunne evaluere sammenhængen mellem det pædagogiske læringsmiljø i dag</w:t>
            </w:r>
            <w:r w:rsidR="00257CD4" w:rsidRPr="00257CD4">
              <w:softHyphen/>
            </w:r>
            <w:r w:rsidRPr="00257CD4">
              <w:t>til</w:t>
            </w:r>
            <w:r w:rsidR="00257CD4" w:rsidRPr="00257CD4">
              <w:softHyphen/>
            </w:r>
            <w:r w:rsidRPr="00257CD4">
              <w:t>buddet og børnegruppens trivsel, læring, udvikling og dannelse kan der fokuseres på elementer i det pædagogiske læringsmiljø. På den ene side fx, hvordan børnesynet, børne</w:t>
            </w:r>
            <w:r w:rsidR="00257CD4" w:rsidRPr="00257CD4">
              <w:softHyphen/>
            </w:r>
            <w:r w:rsidRPr="00257CD4">
              <w:t xml:space="preserve">perspektivet og arbejdet med dannelse kommer til udtryk i det daglige pædagogiske arbejde, og på den anden side </w:t>
            </w:r>
            <w:proofErr w:type="gramStart"/>
            <w:r w:rsidRPr="00257CD4">
              <w:t>eksempelvis</w:t>
            </w:r>
            <w:proofErr w:type="gramEnd"/>
            <w:r w:rsidRPr="00257CD4">
              <w:t>:</w:t>
            </w:r>
          </w:p>
          <w:p w14:paraId="4B8E834E" w14:textId="77777777" w:rsidR="00BC32CB" w:rsidRPr="00257CD4" w:rsidRDefault="00BC32CB" w:rsidP="00257CD4">
            <w:pPr>
              <w:pStyle w:val="Bullettekst2"/>
            </w:pPr>
            <w:r w:rsidRPr="00257CD4">
              <w:t>Børnegruppens trivsel og læring</w:t>
            </w:r>
          </w:p>
          <w:p w14:paraId="35502D8A" w14:textId="77777777" w:rsidR="00BC32CB" w:rsidRPr="00257CD4" w:rsidRDefault="00BC32CB" w:rsidP="00257CD4">
            <w:pPr>
              <w:pStyle w:val="Bullettekst2"/>
            </w:pPr>
            <w:r w:rsidRPr="00257CD4">
              <w:t>Børn i udsatte positioners trivsel og læring</w:t>
            </w:r>
          </w:p>
          <w:p w14:paraId="5FEFD7AE" w14:textId="77777777" w:rsidR="00BC32CB" w:rsidRPr="00257CD4" w:rsidRDefault="00BC32CB" w:rsidP="00257CD4">
            <w:pPr>
              <w:pStyle w:val="Bullettekst2"/>
            </w:pPr>
            <w:r w:rsidRPr="00257CD4">
              <w:t>Tosprogede børns trivsel og læring</w:t>
            </w:r>
          </w:p>
          <w:p w14:paraId="0F32122B" w14:textId="77777777" w:rsidR="00BC32CB" w:rsidRPr="00257CD4" w:rsidRDefault="00BC32CB" w:rsidP="00257CD4">
            <w:pPr>
              <w:pStyle w:val="Bullettekst2"/>
            </w:pPr>
            <w:r w:rsidRPr="00257CD4">
              <w:t>Det enkelte barns trivsel, læring, udvikling og dannelse.</w:t>
            </w:r>
          </w:p>
          <w:p w14:paraId="0EEFBAF0" w14:textId="77777777" w:rsidR="00BC32CB" w:rsidRPr="00257CD4" w:rsidRDefault="00BC32CB" w:rsidP="00257CD4">
            <w:pPr>
              <w:pStyle w:val="Tekst2"/>
            </w:pPr>
            <w:r w:rsidRPr="00257CD4">
              <w:t>Fokus på enkelte elementer kan bidrage til at kvalificere evalueringen af sammenhængen mellem det pædagogiske læringsmiljø og børnenes trivsel, læring, udvikling og dannelse.”</w:t>
            </w:r>
          </w:p>
          <w:p w14:paraId="1DE34F53" w14:textId="55BA58A3" w:rsidR="00BC32CB" w:rsidRDefault="00BC32CB" w:rsidP="00692C09">
            <w:pPr>
              <w:pStyle w:val="Byline"/>
            </w:pPr>
            <w:r>
              <w:t xml:space="preserve">Den styrkede pædagogiske </w:t>
            </w:r>
            <w:r w:rsidR="00360C1A">
              <w:t>Læreplan</w:t>
            </w:r>
            <w:r>
              <w:t>, Rammer og indhold</w:t>
            </w:r>
            <w:r w:rsidR="00EE7134">
              <w:t>,</w:t>
            </w:r>
            <w:r>
              <w:t xml:space="preserve"> s. 51</w:t>
            </w:r>
          </w:p>
        </w:tc>
      </w:tr>
    </w:tbl>
    <w:p w14:paraId="685BAF20" w14:textId="77777777" w:rsidR="00BC32CB" w:rsidRDefault="00BC32CB" w:rsidP="00BC32CB">
      <w:pPr>
        <w:pStyle w:val="MiniPara"/>
      </w:pPr>
    </w:p>
    <w:p w14:paraId="205A3D69" w14:textId="77777777" w:rsidR="00257CD4" w:rsidRDefault="00257CD4">
      <w:pPr>
        <w:spacing w:line="240" w:lineRule="auto"/>
      </w:pPr>
      <w:r>
        <w:br w:type="page"/>
      </w:r>
    </w:p>
    <w:p w14:paraId="40F2B65E" w14:textId="77777777" w:rsidR="00D43DCC" w:rsidRDefault="00D43DCC" w:rsidP="00D43DCC">
      <w:pPr>
        <w:pStyle w:val="TykBl"/>
      </w:pPr>
    </w:p>
    <w:p w14:paraId="3A4B0A18"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6B9766DA" w14:textId="77777777" w:rsidTr="00692C09">
        <w:tc>
          <w:tcPr>
            <w:tcW w:w="9638" w:type="dxa"/>
          </w:tcPr>
          <w:p w14:paraId="6BCEFB4E" w14:textId="77777777" w:rsidR="00257CD4" w:rsidRPr="003E2556" w:rsidRDefault="00257CD4" w:rsidP="00713E9B">
            <w:pPr>
              <w:pStyle w:val="Tekst5bl"/>
              <w:suppressAutoHyphens/>
              <w:spacing w:after="567"/>
              <w:rPr>
                <w:b w:val="0"/>
                <w:bCs/>
              </w:rPr>
            </w:pPr>
            <w:r w:rsidRPr="003E2556">
              <w:rPr>
                <w:b w:val="0"/>
                <w:bCs/>
              </w:rPr>
              <w:t>Udvælg en eller flere evalueringer, som I har gennemført i de seneste to år, og saml op på erfaringerne ved at svare på nedenstående fire spørgsmål for hver evaluering. De fire spørgsmål knytter an til trinene i en evalueringsproces. Vælg gerne evalueringer, som betød, at I efter</w:t>
            </w:r>
            <w:r w:rsidR="00713E9B">
              <w:rPr>
                <w:b w:val="0"/>
                <w:bCs/>
              </w:rPr>
              <w:softHyphen/>
            </w:r>
            <w:r w:rsidRPr="003E2556">
              <w:rPr>
                <w:b w:val="0"/>
                <w:bCs/>
              </w:rPr>
              <w:t xml:space="preserve">følgende ændrede jeres pædagogiske praksis. </w:t>
            </w:r>
          </w:p>
          <w:p w14:paraId="7E8BCF33" w14:textId="77777777" w:rsidR="00257CD4" w:rsidRDefault="00257CD4" w:rsidP="00257CD4">
            <w:pPr>
              <w:pStyle w:val="Tekst5bl"/>
            </w:pPr>
            <w:r>
              <w:t xml:space="preserve">Hvad var formålet med den evaluering, vi gennemførte? </w:t>
            </w:r>
          </w:p>
          <w:p w14:paraId="5498DF12" w14:textId="77777777" w:rsidR="00D43DCC" w:rsidRDefault="00257CD4" w:rsidP="00713E9B">
            <w:pPr>
              <w:pStyle w:val="Tekst3"/>
              <w:suppressAutoHyphens/>
            </w:pPr>
            <w:r>
              <w:t xml:space="preserve">Her skriver I </w:t>
            </w:r>
            <w:r w:rsidRPr="00C23EF6">
              <w:rPr>
                <w:b/>
                <w:bCs/>
              </w:rPr>
              <w:t>kort</w:t>
            </w:r>
            <w:r>
              <w:t>, hvilket område i jeres pædagogisk læringsmiljø I satte fokus på i evalueringen og hvorfor. Hvad var det I var nysgerrige på eller der udfordrede jer? Dette er trin 1 i evalueringscirklen.</w:t>
            </w:r>
          </w:p>
          <w:p w14:paraId="07B2A603" w14:textId="7C0295DA" w:rsidR="0044505A" w:rsidRPr="00D43DCC" w:rsidRDefault="00360C1A" w:rsidP="00257CD4">
            <w:pPr>
              <w:pStyle w:val="Tekst3"/>
            </w:pPr>
            <w:r>
              <w:t>Vi satte fokus på børnefællesskaber, for at nuancere og bevidstgøre, vores måde at betragte børnefællesskaber på. Vi havde grundet Corona restriktioner, også et stort behov for fælles refleksion omkring børnefællesskaber, da</w:t>
            </w:r>
            <w:r w:rsidR="004C78D4">
              <w:t xml:space="preserve"> vi har</w:t>
            </w:r>
            <w:r>
              <w:t xml:space="preserve"> mange nyansatte medhjælpere i huset, samt enkelte nyansatte pædagoger. Vi var nysgerrige på om vi var tilstrækkelig opmærksomme på</w:t>
            </w:r>
            <w:r w:rsidR="004C78D4">
              <w:t>, at</w:t>
            </w:r>
            <w:r>
              <w:t xml:space="preserve"> alle børn var en del af et fællesskab, og hvad der gav adgang til at være i fællesskabet.</w:t>
            </w:r>
          </w:p>
        </w:tc>
      </w:tr>
    </w:tbl>
    <w:p w14:paraId="2A51A804" w14:textId="77777777" w:rsidR="00D43DCC" w:rsidRDefault="00D43DCC" w:rsidP="00D43DCC">
      <w:pPr>
        <w:pStyle w:val="MiniPara"/>
      </w:pPr>
    </w:p>
    <w:p w14:paraId="19A76DCF" w14:textId="77777777" w:rsidR="00D43DCC" w:rsidRDefault="00D43DCC" w:rsidP="00D43DCC">
      <w:pPr>
        <w:pStyle w:val="MiniPara"/>
      </w:pPr>
    </w:p>
    <w:p w14:paraId="472C5532" w14:textId="77777777" w:rsidR="00D43DCC" w:rsidRDefault="00D43DCC" w:rsidP="00D43DCC">
      <w:pPr>
        <w:pStyle w:val="TykBl"/>
      </w:pPr>
    </w:p>
    <w:p w14:paraId="0ACD4572"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08BDC6A4" w14:textId="77777777" w:rsidTr="00692C09">
        <w:tc>
          <w:tcPr>
            <w:tcW w:w="9638" w:type="dxa"/>
          </w:tcPr>
          <w:p w14:paraId="7FEDD790" w14:textId="77777777" w:rsidR="00C23EF6" w:rsidRDefault="00C23EF6" w:rsidP="00C23EF6">
            <w:pPr>
              <w:pStyle w:val="Tekst5bl"/>
              <w:suppressAutoHyphens/>
            </w:pPr>
            <w:r>
              <w:t>Hvilken pædagogisk dokumentation har vi indsamlet i arbejdet med den gennemførte evaluering?</w:t>
            </w:r>
          </w:p>
          <w:p w14:paraId="6273B582" w14:textId="6AEC67E0" w:rsidR="00D43DCC" w:rsidRDefault="00C23EF6" w:rsidP="00C23EF6">
            <w:pPr>
              <w:pStyle w:val="Tekst3"/>
            </w:pPr>
            <w:r>
              <w:t xml:space="preserve">Her beskriver I </w:t>
            </w:r>
            <w:r w:rsidRPr="00C23EF6">
              <w:rPr>
                <w:b/>
                <w:bCs/>
              </w:rPr>
              <w:t>kort</w:t>
            </w:r>
            <w:r>
              <w:t xml:space="preserve"> den dokumentation af det pædagogiske læringsmiljø, I har indsamlet i forbindelse med evalueringen. Pædagogisk dokumentation kan bestå af en vifte af forskellige måder at beskrive børnenes trivsel, læring, udvikling og dannelse på, fx praksisfortællinger, fotos, observationer, videooptagelser, screeninger, </w:t>
            </w:r>
            <w:r w:rsidR="00360C1A">
              <w:t>relations skemaer</w:t>
            </w:r>
            <w:r>
              <w:t>, børneinterviews, tegninger. Indsamling af pædagogisk dokumentation er trin 2 i evalueringscirklen. Har I under evalueringen skrevet på en planche eller lignende, kan I indsætte et billede.</w:t>
            </w:r>
          </w:p>
          <w:p w14:paraId="0F21DEB4" w14:textId="77777777" w:rsidR="0044505A" w:rsidRDefault="00EC051F" w:rsidP="005E2128">
            <w:pPr>
              <w:pStyle w:val="Tekst3"/>
            </w:pPr>
            <w:r>
              <w:t xml:space="preserve">Foto af væg med børne </w:t>
            </w:r>
            <w:r w:rsidR="00360C1A">
              <w:t>fællesskaber</w:t>
            </w:r>
            <w:r w:rsidR="00E9381B">
              <w:t>.</w:t>
            </w:r>
          </w:p>
          <w:p w14:paraId="0C07225B" w14:textId="12A59706" w:rsidR="00E9381B" w:rsidRPr="00D43DCC" w:rsidRDefault="00E9381B" w:rsidP="005E2128">
            <w:pPr>
              <w:pStyle w:val="Tekst3"/>
            </w:pPr>
            <w:r>
              <w:rPr>
                <w:rFonts w:eastAsia="Times New Roman"/>
                <w:noProof/>
              </w:rPr>
              <w:drawing>
                <wp:inline distT="0" distB="0" distL="0" distR="0" wp14:anchorId="7E9909B5" wp14:editId="10823862">
                  <wp:extent cx="4181475" cy="3136328"/>
                  <wp:effectExtent l="0" t="0" r="0" b="698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273162" cy="3205098"/>
                          </a:xfrm>
                          <a:prstGeom prst="rect">
                            <a:avLst/>
                          </a:prstGeom>
                          <a:noFill/>
                          <a:ln>
                            <a:noFill/>
                          </a:ln>
                        </pic:spPr>
                      </pic:pic>
                    </a:graphicData>
                  </a:graphic>
                </wp:inline>
              </w:drawing>
            </w:r>
          </w:p>
        </w:tc>
      </w:tr>
    </w:tbl>
    <w:p w14:paraId="737A434A" w14:textId="77777777" w:rsidR="00D43DCC" w:rsidRDefault="00D43DCC" w:rsidP="00D43DCC">
      <w:pPr>
        <w:pStyle w:val="MiniPara"/>
      </w:pPr>
    </w:p>
    <w:p w14:paraId="34745330" w14:textId="77777777" w:rsidR="00D43DCC" w:rsidRDefault="00D43DCC" w:rsidP="00D43DCC">
      <w:pPr>
        <w:pStyle w:val="MiniPara"/>
      </w:pPr>
    </w:p>
    <w:p w14:paraId="6DA82217" w14:textId="77777777" w:rsidR="00D43DCC" w:rsidRDefault="00D43DCC" w:rsidP="00D43DCC">
      <w:pPr>
        <w:pStyle w:val="TykBl"/>
      </w:pPr>
    </w:p>
    <w:p w14:paraId="6630BB66"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0A969118" w14:textId="77777777" w:rsidTr="00692C09">
        <w:tc>
          <w:tcPr>
            <w:tcW w:w="9638" w:type="dxa"/>
          </w:tcPr>
          <w:p w14:paraId="76921962" w14:textId="77777777" w:rsidR="00C23EF6" w:rsidRDefault="00C23EF6" w:rsidP="00C23EF6">
            <w:pPr>
              <w:pStyle w:val="Tekst5bl"/>
            </w:pPr>
            <w:r>
              <w:t>Hvad lærte vi om sammenhængen mellem vores pædagogiske læringsmiljø og børnenes trivsel, læring, udvikling og dannelse?</w:t>
            </w:r>
          </w:p>
          <w:p w14:paraId="5DE4C2EE" w14:textId="77777777" w:rsidR="00D43DCC" w:rsidRDefault="00C23EF6" w:rsidP="00713E9B">
            <w:pPr>
              <w:pStyle w:val="Tekst3"/>
              <w:suppressAutoHyphens/>
            </w:pPr>
            <w:r>
              <w:t xml:space="preserve">Her skriver I </w:t>
            </w:r>
            <w:r w:rsidRPr="00C23EF6">
              <w:rPr>
                <w:b/>
                <w:bCs/>
              </w:rPr>
              <w:t>kort</w:t>
            </w:r>
            <w:r>
              <w:t xml:space="preserve"> resultaterne af jeres analyse, fx hvordan den indsamlede dokumentation gjorde jer klogere på det, I var blevet nysgerrige på? Hvad var jeres vurdering af det pædagogiske læringsmiljøs betydning for børnegruppens trivsel, læring, udvikling og dannelse? Dette er første del af trin 3 i evalueringscirklen. Har I under evalueringen skrevet resultaterne på en planche eller lignende, kan I indsætte et billede.</w:t>
            </w:r>
          </w:p>
          <w:p w14:paraId="2C1707E4" w14:textId="3259BF99" w:rsidR="0044505A" w:rsidRPr="00D43DCC" w:rsidRDefault="00E9381B" w:rsidP="005E2128">
            <w:pPr>
              <w:pStyle w:val="Tekst3"/>
            </w:pPr>
            <w:r>
              <w:t xml:space="preserve">Vi lærte hvor ofte børnene danner små fællesskaber sammen, hvordan de gentager de aktiviteter, lege, rutiner, som de tidligere har indgået i. </w:t>
            </w:r>
            <w:r w:rsidR="004C78D4">
              <w:t>V</w:t>
            </w:r>
            <w:r>
              <w:t xml:space="preserve">i lærte hvor givtigt det er for medhjælperne at have et refleksionsredskab, fokus og refleksionsrum, og hvordan deres fokus blev </w:t>
            </w:r>
            <w:r w:rsidR="00D940CE">
              <w:t>skærpet</w:t>
            </w:r>
            <w:r>
              <w:t xml:space="preserve"> på at </w:t>
            </w:r>
            <w:r w:rsidR="00D940CE">
              <w:t>få øje på, og have opmærksomhed på,</w:t>
            </w:r>
            <w:r>
              <w:t xml:space="preserve"> hvilke interaktioner </w:t>
            </w:r>
            <w:r w:rsidR="00D940CE">
              <w:t>børnene skaber selv, samt hvilken ramme – læringsmiljø det kræver. Børn i mindre grupper, ro i rammen, var gennemgående faktorer i læringsmiljøet.</w:t>
            </w:r>
          </w:p>
        </w:tc>
      </w:tr>
    </w:tbl>
    <w:p w14:paraId="4D490256" w14:textId="77777777" w:rsidR="00D43DCC" w:rsidRDefault="00D43DCC" w:rsidP="00D43DCC">
      <w:pPr>
        <w:pStyle w:val="MiniPara"/>
      </w:pPr>
    </w:p>
    <w:p w14:paraId="04EB7510" w14:textId="77777777" w:rsidR="00D43DCC" w:rsidRDefault="00D43DCC" w:rsidP="00D43DCC">
      <w:pPr>
        <w:pStyle w:val="MiniPara"/>
      </w:pPr>
    </w:p>
    <w:p w14:paraId="57F695CB" w14:textId="77777777" w:rsidR="00D43DCC" w:rsidRDefault="00D43DCC" w:rsidP="00D43DCC">
      <w:pPr>
        <w:pStyle w:val="TykBl"/>
      </w:pPr>
    </w:p>
    <w:p w14:paraId="29DD6251"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164B7521" w14:textId="77777777" w:rsidTr="00692C09">
        <w:tc>
          <w:tcPr>
            <w:tcW w:w="9638" w:type="dxa"/>
          </w:tcPr>
          <w:p w14:paraId="2D118189" w14:textId="77777777" w:rsidR="00C23EF6" w:rsidRDefault="00C23EF6" w:rsidP="00C23EF6">
            <w:pPr>
              <w:pStyle w:val="Tekst5bl"/>
            </w:pPr>
            <w:r>
              <w:t>Hvilke ændringer og/eller justeringer af praksis gav evalueringen anledning til?</w:t>
            </w:r>
          </w:p>
          <w:p w14:paraId="13A342E2" w14:textId="5FAE5412" w:rsidR="00D43DCC" w:rsidRDefault="00C23EF6" w:rsidP="00C23EF6">
            <w:pPr>
              <w:pStyle w:val="Tekst3"/>
            </w:pPr>
            <w:r>
              <w:t xml:space="preserve">Her skriver I </w:t>
            </w:r>
            <w:r w:rsidRPr="00A91421">
              <w:rPr>
                <w:b/>
                <w:bCs/>
              </w:rPr>
              <w:t>kort</w:t>
            </w:r>
            <w:r>
              <w:t xml:space="preserve">, hvordan I handlede på baggrund af jeres nye indsigter om jeres pædagogiske læringsmiljø. I kan bl.a. skrive, hvorvidt evalueringen gav anledning til at justere jeres pædagogiske praksis, og om den gav anledning til at afprøve konkrete tiltag og justere jeres skriftlige </w:t>
            </w:r>
            <w:r w:rsidR="00D940CE">
              <w:t>Læreplan</w:t>
            </w:r>
            <w:r>
              <w:t>. I kan også samle op og se på tværs af de udvalgte områder, I har evalueret. Er justeringerne stadig en del af jeres praksis i dag? Har I brugt jeres indsigter i udvalgte evalueringer i andre sammenhænge? Dette er anden del af trin 3 i evalueringscirklen.</w:t>
            </w:r>
          </w:p>
          <w:p w14:paraId="280ECCB9" w14:textId="77777777" w:rsidR="00F61D12" w:rsidRDefault="00D940CE" w:rsidP="005E2128">
            <w:pPr>
              <w:pStyle w:val="Tekst3"/>
            </w:pPr>
            <w:r>
              <w:t xml:space="preserve">Vi fastholder brug af snap-log, nu med </w:t>
            </w:r>
            <w:r w:rsidR="00F61D12">
              <w:t xml:space="preserve">nyt </w:t>
            </w:r>
            <w:r>
              <w:t>fokus</w:t>
            </w:r>
            <w:r w:rsidR="00F61D12">
              <w:t>, hvordan arbejder vi med</w:t>
            </w:r>
            <w:r>
              <w:t xml:space="preserve"> </w:t>
            </w:r>
            <w:proofErr w:type="spellStart"/>
            <w:r>
              <w:t>selvhjulpenhed</w:t>
            </w:r>
            <w:proofErr w:type="spellEnd"/>
            <w:r>
              <w:t>.</w:t>
            </w:r>
          </w:p>
          <w:p w14:paraId="794990F8" w14:textId="4F4D9FF5" w:rsidR="0044505A" w:rsidRPr="00D43DCC" w:rsidRDefault="00F61D12" w:rsidP="005E2128">
            <w:pPr>
              <w:pStyle w:val="Tekst3"/>
            </w:pPr>
            <w:r>
              <w:t>I tidsrummet 7+8 og 15:30-17, vil vi arbejde med Redskab til selvevaluering, arbejde i åbne/lukke teams på tværs af stuerne, med fokus på læringsmiljøet i de timer.</w:t>
            </w:r>
            <w:r w:rsidR="00D940CE">
              <w:t xml:space="preserve"> </w:t>
            </w:r>
          </w:p>
        </w:tc>
      </w:tr>
    </w:tbl>
    <w:p w14:paraId="67D9305A" w14:textId="77777777" w:rsidR="00D43DCC" w:rsidRDefault="00D43DCC" w:rsidP="00D43DCC">
      <w:pPr>
        <w:pStyle w:val="MiniPara"/>
      </w:pPr>
    </w:p>
    <w:p w14:paraId="1220E3D6" w14:textId="77777777" w:rsidR="00C23EF6" w:rsidRDefault="00C23EF6" w:rsidP="003E2556">
      <w:pPr>
        <w:pStyle w:val="MiniPara"/>
      </w:pPr>
      <w:r>
        <w:br w:type="page"/>
      </w:r>
    </w:p>
    <w:p w14:paraId="12D134E1" w14:textId="77777777" w:rsidR="00F55BC3" w:rsidRDefault="00F55BC3" w:rsidP="00F55BC3">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F55BC3" w:rsidRPr="006406AA" w14:paraId="2A4074E6" w14:textId="77777777" w:rsidTr="00730558">
        <w:trPr>
          <w:cantSplit/>
          <w:trHeight w:hRule="exact" w:val="3231"/>
        </w:trPr>
        <w:tc>
          <w:tcPr>
            <w:tcW w:w="7030" w:type="dxa"/>
            <w:tcBorders>
              <w:top w:val="nil"/>
              <w:bottom w:val="nil"/>
            </w:tcBorders>
          </w:tcPr>
          <w:p w14:paraId="7EE64EB0" w14:textId="77777777" w:rsidR="00F55BC3" w:rsidRPr="006406AA" w:rsidRDefault="00F55BC3" w:rsidP="00C415CE">
            <w:pPr>
              <w:pStyle w:val="Overskrift1"/>
              <w:rPr>
                <w:color w:val="0077B3" w:themeColor="accent1"/>
              </w:rPr>
            </w:pPr>
            <w:r>
              <w:rPr>
                <w:color w:val="0077B3" w:themeColor="accent1"/>
              </w:rPr>
              <w:t>Inddragelse af forældrebestyrelsen</w:t>
            </w:r>
          </w:p>
        </w:tc>
        <w:tc>
          <w:tcPr>
            <w:tcW w:w="2608" w:type="dxa"/>
            <w:tcBorders>
              <w:top w:val="nil"/>
              <w:bottom w:val="nil"/>
            </w:tcBorders>
          </w:tcPr>
          <w:p w14:paraId="6465A38E" w14:textId="77777777" w:rsidR="00F55BC3" w:rsidRDefault="00F55BC3" w:rsidP="00730558">
            <w:pPr>
              <w:jc w:val="center"/>
              <w:rPr>
                <w:color w:val="0077B3" w:themeColor="accent1"/>
              </w:rPr>
            </w:pPr>
            <w:r>
              <w:rPr>
                <w:noProof/>
                <w:color w:val="0077B3" w:themeColor="accent1"/>
                <w:lang w:eastAsia="da-DK"/>
              </w:rPr>
              <w:drawing>
                <wp:inline distT="0" distB="0" distL="0" distR="0" wp14:anchorId="210D20B1" wp14:editId="0FABE206">
                  <wp:extent cx="1620000" cy="205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05D16E21" w14:textId="77777777" w:rsidR="00F55BC3" w:rsidRDefault="00F55BC3" w:rsidP="00F55BC3">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F55BC3" w:rsidRPr="00257CD4" w14:paraId="7ABF2E5C" w14:textId="77777777" w:rsidTr="00C415CE">
        <w:tc>
          <w:tcPr>
            <w:tcW w:w="9638" w:type="dxa"/>
            <w:tcMar>
              <w:top w:w="454" w:type="dxa"/>
            </w:tcMar>
          </w:tcPr>
          <w:p w14:paraId="4E7AA1E8" w14:textId="1C1391D3" w:rsidR="00F55BC3" w:rsidRDefault="00F55BC3" w:rsidP="00F55BC3">
            <w:pPr>
              <w:pStyle w:val="Tekst2"/>
            </w:pPr>
            <w:r>
              <w:t xml:space="preserve">”Forældrebestyrelsen i kommunale, selvejende og udliciterede daginstitutioner skal inddrages i udarbejdelsen og evalueringen af og opfølgningen på den pædagogiske </w:t>
            </w:r>
            <w:r w:rsidR="00D1161F">
              <w:t>Læreplan</w:t>
            </w:r>
            <w:r>
              <w:t>.</w:t>
            </w:r>
          </w:p>
          <w:p w14:paraId="51A22AC8" w14:textId="3E8A1B14" w:rsidR="00730558" w:rsidRDefault="00730558" w:rsidP="00F55BC3">
            <w:pPr>
              <w:pStyle w:val="Tekst2"/>
            </w:pPr>
            <w:r w:rsidRPr="00730558">
              <w:t xml:space="preserve">Forældrebestyrelsen for den kommunale dagpleje skal inddrages i udarbejdelsen og evalueringen af og opfølgningen på den pædagogiske </w:t>
            </w:r>
            <w:r w:rsidR="00D1161F" w:rsidRPr="00730558">
              <w:t>Læreplan</w:t>
            </w:r>
            <w:r w:rsidRPr="00730558">
              <w:t>.”</w:t>
            </w:r>
          </w:p>
          <w:p w14:paraId="55500AE7" w14:textId="7E2D9393" w:rsidR="00F55BC3" w:rsidRPr="00257CD4" w:rsidRDefault="00F55BC3" w:rsidP="00C415CE">
            <w:pPr>
              <w:pStyle w:val="Byline"/>
            </w:pPr>
            <w:r w:rsidRPr="00257CD4">
              <w:t xml:space="preserve">Den styrkede pædagogiske </w:t>
            </w:r>
            <w:r w:rsidR="00D1161F" w:rsidRPr="00257CD4">
              <w:t>Læreplan</w:t>
            </w:r>
            <w:r w:rsidRPr="00257CD4">
              <w:t>, Rammer og indhold</w:t>
            </w:r>
            <w:r w:rsidR="00EE7134">
              <w:t>,</w:t>
            </w:r>
            <w:r w:rsidRPr="00257CD4">
              <w:t xml:space="preserve"> s. 5</w:t>
            </w:r>
            <w:r>
              <w:t>2</w:t>
            </w:r>
          </w:p>
        </w:tc>
      </w:tr>
    </w:tbl>
    <w:p w14:paraId="13627596" w14:textId="77777777" w:rsidR="00F55BC3" w:rsidRDefault="00F55BC3" w:rsidP="00F55BC3">
      <w:pPr>
        <w:pStyle w:val="MiniPara"/>
      </w:pPr>
    </w:p>
    <w:p w14:paraId="4345C034" w14:textId="77777777" w:rsidR="00F55BC3" w:rsidRDefault="00F55BC3" w:rsidP="00F55BC3">
      <w:pPr>
        <w:pStyle w:val="TykBl"/>
      </w:pPr>
    </w:p>
    <w:p w14:paraId="65EB5405" w14:textId="77777777" w:rsidR="00F55BC3" w:rsidRPr="00D43DCC" w:rsidRDefault="00F55BC3" w:rsidP="00F55BC3">
      <w:pPr>
        <w:pStyle w:val="MiniPara"/>
      </w:pPr>
    </w:p>
    <w:p w14:paraId="10032873"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774741FD" w14:textId="77777777" w:rsidTr="00692C09">
        <w:tc>
          <w:tcPr>
            <w:tcW w:w="9638" w:type="dxa"/>
          </w:tcPr>
          <w:p w14:paraId="64337514" w14:textId="0F1B05B3" w:rsidR="00274099" w:rsidRDefault="00274099" w:rsidP="00274099">
            <w:pPr>
              <w:pStyle w:val="Tekst5bl"/>
              <w:suppressAutoHyphens/>
            </w:pPr>
            <w:r>
              <w:t xml:space="preserve">Hvordan har vi inddraget forældrebestyrelsen i evalueringen af den pædagogiske </w:t>
            </w:r>
            <w:r w:rsidR="004C78D4">
              <w:t>Læreplan</w:t>
            </w:r>
            <w:r>
              <w:t>?</w:t>
            </w:r>
          </w:p>
          <w:p w14:paraId="251F6E0A" w14:textId="77777777" w:rsidR="00D43DCC" w:rsidRDefault="00274099" w:rsidP="00274099">
            <w:pPr>
              <w:pStyle w:val="Tekst3"/>
              <w:suppressAutoHyphens/>
            </w:pPr>
            <w:r>
              <w:t xml:space="preserve">Her skriver I </w:t>
            </w:r>
            <w:r w:rsidRPr="00A91421">
              <w:rPr>
                <w:b/>
                <w:bCs/>
              </w:rPr>
              <w:t>kort</w:t>
            </w:r>
            <w:r>
              <w:t>, hvordan I har inddraget forældrebestyrelsen og eventuelt forældrerådet, fx om I har drøftet, hvad I har sat fokus på i løbende evalueringer, resultaterne og hvilke tiltag det har givet anledning til, eller hvordan forældrebestyrelsen aktivt har været inddraget i ændringer eller justeringer af den daglige praksis.</w:t>
            </w:r>
          </w:p>
          <w:p w14:paraId="41CD2D14" w14:textId="026633B7" w:rsidR="0044505A" w:rsidRPr="00D43DCC" w:rsidRDefault="00EC051F" w:rsidP="005E2128">
            <w:pPr>
              <w:pStyle w:val="Tekst3"/>
            </w:pPr>
            <w:r>
              <w:t>Forældrebestyrelsen er løbende blevet orienteret om Læreplanen og om hvordan vi har arbejdet med den.</w:t>
            </w:r>
          </w:p>
        </w:tc>
      </w:tr>
    </w:tbl>
    <w:p w14:paraId="03BB6C11" w14:textId="77777777" w:rsidR="00D43DCC" w:rsidRDefault="00D43DCC" w:rsidP="00D43DCC">
      <w:pPr>
        <w:pStyle w:val="MiniPara"/>
      </w:pPr>
    </w:p>
    <w:p w14:paraId="482D840B" w14:textId="77777777" w:rsidR="00274099" w:rsidRDefault="00274099">
      <w:pPr>
        <w:spacing w:line="240" w:lineRule="auto"/>
      </w:pPr>
      <w:r>
        <w:br w:type="page"/>
      </w:r>
    </w:p>
    <w:p w14:paraId="152F78DC" w14:textId="77777777" w:rsidR="00274099" w:rsidRDefault="00274099" w:rsidP="00274099">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274099" w:rsidRPr="006406AA" w14:paraId="30F4AC5E" w14:textId="77777777" w:rsidTr="00730558">
        <w:trPr>
          <w:cantSplit/>
          <w:trHeight w:hRule="exact" w:val="3231"/>
        </w:trPr>
        <w:tc>
          <w:tcPr>
            <w:tcW w:w="7030" w:type="dxa"/>
            <w:tcBorders>
              <w:top w:val="nil"/>
              <w:bottom w:val="nil"/>
            </w:tcBorders>
          </w:tcPr>
          <w:p w14:paraId="593C41BF" w14:textId="77777777" w:rsidR="00274099" w:rsidRPr="006406AA" w:rsidRDefault="00274099" w:rsidP="00C415CE">
            <w:pPr>
              <w:pStyle w:val="Overskrift1"/>
              <w:rPr>
                <w:color w:val="0077B3" w:themeColor="accent1"/>
              </w:rPr>
            </w:pPr>
            <w:r>
              <w:rPr>
                <w:color w:val="0077B3" w:themeColor="accent1"/>
              </w:rPr>
              <w:t>Det fremadrettede arbejde</w:t>
            </w:r>
          </w:p>
        </w:tc>
        <w:tc>
          <w:tcPr>
            <w:tcW w:w="2608" w:type="dxa"/>
            <w:tcBorders>
              <w:top w:val="nil"/>
              <w:bottom w:val="nil"/>
            </w:tcBorders>
          </w:tcPr>
          <w:p w14:paraId="77B33492" w14:textId="77777777" w:rsidR="00274099" w:rsidRDefault="00274099" w:rsidP="00730558">
            <w:pPr>
              <w:jc w:val="center"/>
              <w:rPr>
                <w:color w:val="0077B3" w:themeColor="accent1"/>
              </w:rPr>
            </w:pPr>
            <w:r>
              <w:rPr>
                <w:noProof/>
                <w:color w:val="0077B3" w:themeColor="accent1"/>
                <w:lang w:eastAsia="da-DK"/>
              </w:rPr>
              <w:drawing>
                <wp:inline distT="0" distB="0" distL="0" distR="0" wp14:anchorId="500AAABD" wp14:editId="4444F518">
                  <wp:extent cx="1620000" cy="205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35855835" w14:textId="77777777" w:rsidR="00274099" w:rsidRDefault="00274099" w:rsidP="00274099">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274099" w:rsidRPr="00257CD4" w14:paraId="14FA4A04" w14:textId="77777777" w:rsidTr="00C415CE">
        <w:tc>
          <w:tcPr>
            <w:tcW w:w="9638" w:type="dxa"/>
            <w:tcMar>
              <w:top w:w="454" w:type="dxa"/>
            </w:tcMar>
          </w:tcPr>
          <w:p w14:paraId="5795BCB9" w14:textId="77777777" w:rsidR="00274099" w:rsidRDefault="00274099" w:rsidP="00274099">
            <w:pPr>
              <w:pStyle w:val="Tekst2"/>
              <w:suppressAutoHyphens/>
            </w:pPr>
            <w:r w:rsidRPr="00274099">
              <w:t>”En systematisk og udviklende evalueringskultur er central for den løbende udvikling af den pædagogiske praksis, og målet er bedre pædagogiske læringsmiljøer for børnene gennem en systematisk evalueringskultur og en meningsfuld og udviklende feedback til det pædagogiske personale.”</w:t>
            </w:r>
          </w:p>
          <w:p w14:paraId="2675EC63" w14:textId="61DDF83D" w:rsidR="00274099" w:rsidRPr="00257CD4" w:rsidRDefault="00274099" w:rsidP="00C415CE">
            <w:pPr>
              <w:pStyle w:val="Byline"/>
            </w:pPr>
            <w:r w:rsidRPr="00257CD4">
              <w:t xml:space="preserve">Den styrkede pædagogiske </w:t>
            </w:r>
            <w:r w:rsidR="004C78D4" w:rsidRPr="00257CD4">
              <w:t>Læreplan</w:t>
            </w:r>
            <w:r w:rsidRPr="00257CD4">
              <w:t>, Rammer og indhold</w:t>
            </w:r>
            <w:r>
              <w:t>,</w:t>
            </w:r>
            <w:r w:rsidRPr="00257CD4">
              <w:t xml:space="preserve"> s. </w:t>
            </w:r>
            <w:r>
              <w:t>50-</w:t>
            </w:r>
            <w:r w:rsidRPr="00257CD4">
              <w:t>5</w:t>
            </w:r>
            <w:r>
              <w:t>1</w:t>
            </w:r>
          </w:p>
        </w:tc>
      </w:tr>
    </w:tbl>
    <w:p w14:paraId="60F629D5" w14:textId="77777777" w:rsidR="00274099" w:rsidRDefault="00274099" w:rsidP="00274099">
      <w:pPr>
        <w:pStyle w:val="MiniPara"/>
      </w:pPr>
    </w:p>
    <w:p w14:paraId="5EAFBAED" w14:textId="77777777" w:rsidR="00274099" w:rsidRDefault="00274099" w:rsidP="00274099">
      <w:pPr>
        <w:pStyle w:val="TykBl"/>
      </w:pPr>
    </w:p>
    <w:p w14:paraId="16A2FB2E" w14:textId="77777777" w:rsidR="00274099" w:rsidRPr="00D43DCC" w:rsidRDefault="00274099" w:rsidP="00274099">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0221F2FD" w14:textId="77777777" w:rsidTr="00692C09">
        <w:tc>
          <w:tcPr>
            <w:tcW w:w="9638" w:type="dxa"/>
          </w:tcPr>
          <w:p w14:paraId="058AC877" w14:textId="77777777" w:rsidR="00274099" w:rsidRDefault="00274099" w:rsidP="00274099">
            <w:pPr>
              <w:pStyle w:val="Tekst5bl"/>
            </w:pPr>
            <w:r>
              <w:t xml:space="preserve">Hvilke områder af vores pædagogiske læringsmiljø vil vi fremadrettet sætte mere fokus på? </w:t>
            </w:r>
          </w:p>
          <w:p w14:paraId="38392BE9" w14:textId="77777777" w:rsidR="00D43DCC" w:rsidRDefault="00274099" w:rsidP="00274099">
            <w:pPr>
              <w:pStyle w:val="Tekst3"/>
            </w:pPr>
            <w:r>
              <w:t xml:space="preserve">Her kan I </w:t>
            </w:r>
            <w:r w:rsidRPr="00274099">
              <w:rPr>
                <w:b/>
                <w:bCs/>
              </w:rPr>
              <w:t>kort</w:t>
            </w:r>
            <w:r>
              <w:t xml:space="preserve"> skrive, hvad I vil sætte fokus på i jeres pædagogiske læringsmiljø fremadrettet og hvorfor. I afsnit ét så I tilbage på, hvad I allerede har arbejdet med. Har I fået øje på, om der er dele af jeres pædagogiske læringsmiljø, I ikke har haft fokus på, fx rutinesituationer, børn i udsatte positioner, mv.? I kan også skrive, om der er områder, I har haft fokus på, men har behov for at genbesøge.</w:t>
            </w:r>
          </w:p>
          <w:p w14:paraId="08956C69" w14:textId="6FFEEDB4" w:rsidR="00274099" w:rsidRDefault="00EC051F" w:rsidP="00274099">
            <w:pPr>
              <w:pStyle w:val="Tekst3"/>
            </w:pPr>
            <w:r>
              <w:t xml:space="preserve">Tidsrummet mellem kl.10:30 og 12:00 ud fra KIK perspektiv og med inddragelse af børnene (med Corona retningslinjer), ud fra Lise Ahlmanns kapitel om </w:t>
            </w:r>
            <w:r w:rsidR="004C78D4">
              <w:t>Måltider</w:t>
            </w:r>
            <w:r>
              <w:t xml:space="preserve"> i vuggestuen, fra hendes bog, </w:t>
            </w:r>
            <w:r w:rsidR="004C78D4">
              <w:t>Små børn og de voksne</w:t>
            </w:r>
            <w:r>
              <w:t>.</w:t>
            </w:r>
          </w:p>
          <w:p w14:paraId="42BCDC88" w14:textId="77777777" w:rsidR="00A677A6" w:rsidRDefault="00A677A6" w:rsidP="00274099">
            <w:pPr>
              <w:pStyle w:val="Tekst3"/>
            </w:pPr>
            <w:r>
              <w:t>Tidsrummet kl.7-9 og tidsrummet kl.15:30-17.</w:t>
            </w:r>
          </w:p>
          <w:p w14:paraId="660CA482" w14:textId="691246D4" w:rsidR="00A677A6" w:rsidRDefault="00A677A6" w:rsidP="00274099">
            <w:pPr>
              <w:pStyle w:val="Tekst3"/>
            </w:pPr>
            <w:r>
              <w:t>Børneyoga</w:t>
            </w:r>
          </w:p>
          <w:p w14:paraId="7D342401" w14:textId="4D67EA16" w:rsidR="00D1161F" w:rsidRDefault="00D1161F" w:rsidP="00274099">
            <w:pPr>
              <w:pStyle w:val="Tekst3"/>
            </w:pPr>
            <w:r>
              <w:t>UGL – sprog strategier</w:t>
            </w:r>
          </w:p>
          <w:p w14:paraId="25CEF4AA" w14:textId="77777777" w:rsidR="00A677A6" w:rsidRDefault="00A677A6" w:rsidP="00274099">
            <w:pPr>
              <w:pStyle w:val="Tekst3"/>
            </w:pPr>
            <w:r>
              <w:t>Normkritisk tilgang</w:t>
            </w:r>
            <w:r w:rsidR="004C78D4">
              <w:t xml:space="preserve"> med procesfacilitering gennem Prismecertifikatet.</w:t>
            </w:r>
          </w:p>
          <w:p w14:paraId="045669B5" w14:textId="4A404D9E" w:rsidR="00D1161F" w:rsidRPr="00D43DCC" w:rsidRDefault="00D1161F" w:rsidP="00274099">
            <w:pPr>
              <w:pStyle w:val="Tekst3"/>
            </w:pPr>
            <w:r>
              <w:t>Forældre kommunikation, nu hvor forældrene afleverer deres barn i døren ind til stuen, eller udenfor i legezone.</w:t>
            </w:r>
          </w:p>
        </w:tc>
      </w:tr>
    </w:tbl>
    <w:p w14:paraId="6B738A28" w14:textId="77777777" w:rsidR="00D43DCC" w:rsidRDefault="00D43DCC" w:rsidP="00D43DCC">
      <w:pPr>
        <w:pStyle w:val="MiniPara"/>
      </w:pPr>
    </w:p>
    <w:p w14:paraId="4A880DDB" w14:textId="77777777" w:rsidR="00D43DCC" w:rsidRDefault="00D43DCC" w:rsidP="00D43DCC">
      <w:pPr>
        <w:pStyle w:val="MiniPara"/>
      </w:pPr>
    </w:p>
    <w:p w14:paraId="6088558F" w14:textId="77777777" w:rsidR="00D43DCC" w:rsidRDefault="00D43DCC" w:rsidP="00D43DCC">
      <w:pPr>
        <w:pStyle w:val="TykBl"/>
      </w:pPr>
    </w:p>
    <w:p w14:paraId="69474855"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099DCFB4" w14:textId="77777777" w:rsidTr="00692C09">
        <w:tc>
          <w:tcPr>
            <w:tcW w:w="9638" w:type="dxa"/>
          </w:tcPr>
          <w:p w14:paraId="6EAEC89B" w14:textId="77777777" w:rsidR="00274099" w:rsidRDefault="00274099" w:rsidP="00274099">
            <w:pPr>
              <w:pStyle w:val="Tekst5bl"/>
            </w:pPr>
            <w:r>
              <w:t>Hvordan vil vi justere organiseringen af vores evalueringskultur?</w:t>
            </w:r>
          </w:p>
          <w:p w14:paraId="4252D972" w14:textId="77777777" w:rsidR="00D43DCC" w:rsidRDefault="00274099" w:rsidP="00EE7134">
            <w:pPr>
              <w:pStyle w:val="Tekst3"/>
              <w:suppressAutoHyphens/>
            </w:pPr>
            <w:r>
              <w:t>Her kan I</w:t>
            </w:r>
            <w:r w:rsidR="00A91421" w:rsidRPr="00A91421">
              <w:rPr>
                <w:b/>
              </w:rPr>
              <w:t xml:space="preserve"> kort </w:t>
            </w:r>
            <w:r>
              <w:t>beskrive, om I oplever, at organiseringen af jeres evalueringskultur har understøttet meningsfulde drøftelser, refleksioner, analyser og vurderinger af jeres pædagogisk praksis i hverdagen? Eller om jeres erfaringer giver anledning til at justere organiseringen af jeres evalueringskultur, fx om der er brug for at afprøve andre måder at mødes og måder at reflektere sammen, justere hyppigheden af møder eller fastholde god evalueringspraksis.</w:t>
            </w:r>
          </w:p>
          <w:p w14:paraId="0AB673B7" w14:textId="77777777" w:rsidR="00274099" w:rsidRDefault="00CE67EB" w:rsidP="005E2128">
            <w:pPr>
              <w:pStyle w:val="Tekst3"/>
            </w:pPr>
            <w:r>
              <w:t>Vi vil fortsætte med at benytte Redskaber til selvevaluering.</w:t>
            </w:r>
          </w:p>
          <w:p w14:paraId="4FB71830" w14:textId="77777777" w:rsidR="00CE67EB" w:rsidRDefault="00CE67EB" w:rsidP="005E2128">
            <w:pPr>
              <w:pStyle w:val="Tekst3"/>
            </w:pPr>
            <w:r>
              <w:t>Vi forventer at starte proces om normkritisk pædagogik op i samarbejde med Prisme-certifikatet.</w:t>
            </w:r>
          </w:p>
          <w:p w14:paraId="46240264" w14:textId="7E42A9F7" w:rsidR="00CE67EB" w:rsidRDefault="00CE67EB" w:rsidP="005E2128">
            <w:pPr>
              <w:pStyle w:val="Tekst3"/>
            </w:pPr>
            <w:r>
              <w:t>Vi vil i samarbejde med fysioterapeut Vibeke Winter, arbejde med Motori</w:t>
            </w:r>
            <w:r w:rsidR="00D1161F">
              <w:t xml:space="preserve">sk screening &amp; Scoring, et </w:t>
            </w:r>
            <w:r>
              <w:t>udviklings</w:t>
            </w:r>
            <w:r w:rsidR="00D1161F">
              <w:t>redskab.</w:t>
            </w:r>
          </w:p>
          <w:p w14:paraId="7F6CBD0E" w14:textId="27BEE8FF" w:rsidR="00CE67EB" w:rsidRPr="00D43DCC" w:rsidRDefault="00CE67EB" w:rsidP="005E2128">
            <w:pPr>
              <w:pStyle w:val="Tekst3"/>
            </w:pPr>
            <w:r>
              <w:t>Vi vil få praktisk og teoretisk undervisning i Børneyoga</w:t>
            </w:r>
            <w:r w:rsidR="00D1161F">
              <w:t>, gennem underviser fra Lille Yogahus</w:t>
            </w:r>
          </w:p>
        </w:tc>
      </w:tr>
    </w:tbl>
    <w:p w14:paraId="0635EB8F" w14:textId="77777777" w:rsidR="00D43DCC" w:rsidRDefault="00D43DCC" w:rsidP="00D43DCC">
      <w:pPr>
        <w:pStyle w:val="MiniPara"/>
      </w:pPr>
    </w:p>
    <w:p w14:paraId="5D9A8525" w14:textId="77777777" w:rsidR="00D43DCC" w:rsidRDefault="00D43DCC" w:rsidP="00D43DCC">
      <w:pPr>
        <w:pStyle w:val="MiniPara"/>
      </w:pPr>
    </w:p>
    <w:p w14:paraId="0BF2BF20" w14:textId="77777777" w:rsidR="00D43DCC" w:rsidRDefault="00D43DCC" w:rsidP="00D43DCC">
      <w:pPr>
        <w:pStyle w:val="TykBl"/>
      </w:pPr>
    </w:p>
    <w:p w14:paraId="7A9AEA90"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43F83CE4" w14:textId="77777777" w:rsidTr="00692C09">
        <w:tc>
          <w:tcPr>
            <w:tcW w:w="9638" w:type="dxa"/>
          </w:tcPr>
          <w:p w14:paraId="2425A281" w14:textId="4C3E5443" w:rsidR="00D43DCC" w:rsidRDefault="000A03D7" w:rsidP="000A03D7">
            <w:pPr>
              <w:pStyle w:val="Tekst5bl"/>
            </w:pPr>
            <w:r w:rsidRPr="000A03D7">
              <w:t xml:space="preserve">Hvordan har eller vil vi på baggrund af denne evaluering ændre og/eller justere vores skriftlige pædagogiske </w:t>
            </w:r>
            <w:r w:rsidR="00D1161F" w:rsidRPr="000A03D7">
              <w:t>Læreplan</w:t>
            </w:r>
            <w:r w:rsidRPr="000A03D7">
              <w:t>?</w:t>
            </w:r>
          </w:p>
          <w:p w14:paraId="52D80302" w14:textId="3D43DEAC" w:rsidR="00274099" w:rsidRPr="00D43DCC" w:rsidRDefault="00A677A6" w:rsidP="005E2128">
            <w:pPr>
              <w:pStyle w:val="Tekst3"/>
            </w:pPr>
            <w:r>
              <w:t>Vi vil inddrage og justerer vores skriftlige pædagogiske Læreplan, med vores positive erfaringer fra Coronatiden.</w:t>
            </w:r>
          </w:p>
        </w:tc>
      </w:tr>
    </w:tbl>
    <w:p w14:paraId="2544D683" w14:textId="77777777" w:rsidR="00D43DCC" w:rsidRDefault="00D43DCC" w:rsidP="00D43DCC">
      <w:pPr>
        <w:pStyle w:val="MiniPara"/>
      </w:pPr>
    </w:p>
    <w:p w14:paraId="5CE637B4" w14:textId="77777777" w:rsidR="00D43DCC" w:rsidRDefault="00D43DCC" w:rsidP="00D43DCC">
      <w:pPr>
        <w:pStyle w:val="MiniPara"/>
      </w:pPr>
    </w:p>
    <w:p w14:paraId="34435BCA" w14:textId="13A25CB3" w:rsidR="00E93F10" w:rsidRPr="000D618C" w:rsidRDefault="00E93F10" w:rsidP="00792592">
      <w:pPr>
        <w:spacing w:line="240" w:lineRule="auto"/>
      </w:pPr>
    </w:p>
    <w:sectPr w:rsidR="00E93F10" w:rsidRPr="000D618C" w:rsidSect="00CA396F">
      <w:headerReference w:type="default" r:id="rId18"/>
      <w:footerReference w:type="default" r:id="rId19"/>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33ECD1" w14:textId="77777777" w:rsidR="00E4647E" w:rsidRDefault="00E4647E" w:rsidP="000A7ADE">
      <w:pPr>
        <w:spacing w:line="240" w:lineRule="auto"/>
      </w:pPr>
      <w:r>
        <w:separator/>
      </w:r>
    </w:p>
  </w:endnote>
  <w:endnote w:type="continuationSeparator" w:id="0">
    <w:p w14:paraId="7D5375FF" w14:textId="77777777" w:rsidR="00E4647E" w:rsidRDefault="00E4647E"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0B8E1" w14:textId="77777777" w:rsidR="003F742D" w:rsidRDefault="003F742D" w:rsidP="003F742D">
    <w:pPr>
      <w:pStyle w:val="Sidefod"/>
      <w:jc w:val="right"/>
    </w:pPr>
    <w:r>
      <w:fldChar w:fldCharType="begin"/>
    </w:r>
    <w:r>
      <w:instrText>PAGE   \* MERGEFORMAT</w:instrText>
    </w:r>
    <w:r>
      <w:fldChar w:fldCharType="separate"/>
    </w:r>
    <w:r w:rsidR="007E3C86">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A6258D" w14:textId="77777777" w:rsidR="00E4647E" w:rsidRDefault="00E4647E" w:rsidP="000A7ADE">
      <w:pPr>
        <w:spacing w:line="240" w:lineRule="auto"/>
      </w:pPr>
      <w:r>
        <w:separator/>
      </w:r>
    </w:p>
  </w:footnote>
  <w:footnote w:type="continuationSeparator" w:id="0">
    <w:p w14:paraId="63B98C33" w14:textId="77777777" w:rsidR="00E4647E" w:rsidRDefault="00E4647E"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1093E" w14:textId="77777777" w:rsidR="003F742D" w:rsidRDefault="003F742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A1E3451"/>
    <w:multiLevelType w:val="hybridMultilevel"/>
    <w:tmpl w:val="ECF288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A21169E"/>
    <w:multiLevelType w:val="multilevel"/>
    <w:tmpl w:val="1B1A392A"/>
    <w:numStyleLink w:val="Hvidtalopstilling"/>
  </w:abstractNum>
  <w:abstractNum w:abstractNumId="17"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239658EC"/>
    <w:multiLevelType w:val="multilevel"/>
    <w:tmpl w:val="1B1A392A"/>
    <w:numStyleLink w:val="Hvidtalopstilling"/>
  </w:abstractNum>
  <w:abstractNum w:abstractNumId="20"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60CF2E0E"/>
    <w:multiLevelType w:val="multilevel"/>
    <w:tmpl w:val="1B1A392A"/>
    <w:numStyleLink w:val="Hvidtalopstilling"/>
  </w:abstractNum>
  <w:abstractNum w:abstractNumId="28"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3"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28"/>
  </w:num>
  <w:num w:numId="13">
    <w:abstractNumId w:val="12"/>
  </w:num>
  <w:num w:numId="14">
    <w:abstractNumId w:val="22"/>
  </w:num>
  <w:num w:numId="15">
    <w:abstractNumId w:val="26"/>
  </w:num>
  <w:num w:numId="16">
    <w:abstractNumId w:val="32"/>
  </w:num>
  <w:num w:numId="17">
    <w:abstractNumId w:val="13"/>
  </w:num>
  <w:num w:numId="18">
    <w:abstractNumId w:val="20"/>
  </w:num>
  <w:num w:numId="19">
    <w:abstractNumId w:val="30"/>
  </w:num>
  <w:num w:numId="20">
    <w:abstractNumId w:val="33"/>
  </w:num>
  <w:num w:numId="21">
    <w:abstractNumId w:val="20"/>
    <w:lvlOverride w:ilvl="0">
      <w:startOverride w:val="1"/>
    </w:lvlOverride>
  </w:num>
  <w:num w:numId="22">
    <w:abstractNumId w:val="20"/>
    <w:lvlOverride w:ilvl="0">
      <w:startOverride w:val="1"/>
    </w:lvlOverride>
  </w:num>
  <w:num w:numId="23">
    <w:abstractNumId w:val="20"/>
    <w:lvlOverride w:ilvl="0">
      <w:startOverride w:val="1"/>
    </w:lvlOverride>
  </w:num>
  <w:num w:numId="24">
    <w:abstractNumId w:val="18"/>
  </w:num>
  <w:num w:numId="25">
    <w:abstractNumId w:val="21"/>
  </w:num>
  <w:num w:numId="26">
    <w:abstractNumId w:val="11"/>
  </w:num>
  <w:num w:numId="27">
    <w:abstractNumId w:val="19"/>
  </w:num>
  <w:num w:numId="28">
    <w:abstractNumId w:val="16"/>
  </w:num>
  <w:num w:numId="29">
    <w:abstractNumId w:val="27"/>
  </w:num>
  <w:num w:numId="30">
    <w:abstractNumId w:val="34"/>
  </w:num>
  <w:num w:numId="31">
    <w:abstractNumId w:val="25"/>
  </w:num>
  <w:num w:numId="32">
    <w:abstractNumId w:val="29"/>
  </w:num>
  <w:num w:numId="33">
    <w:abstractNumId w:val="31"/>
  </w:num>
  <w:num w:numId="34">
    <w:abstractNumId w:val="17"/>
  </w:num>
  <w:num w:numId="35">
    <w:abstractNumId w:val="24"/>
  </w:num>
  <w:num w:numId="36">
    <w:abstractNumId w:val="14"/>
  </w:num>
  <w:num w:numId="37">
    <w:abstractNumId w:val="10"/>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C86"/>
    <w:rsid w:val="00032D5C"/>
    <w:rsid w:val="00036360"/>
    <w:rsid w:val="00044652"/>
    <w:rsid w:val="00045FAB"/>
    <w:rsid w:val="000469C8"/>
    <w:rsid w:val="00047E0D"/>
    <w:rsid w:val="0006204E"/>
    <w:rsid w:val="00074478"/>
    <w:rsid w:val="00084F73"/>
    <w:rsid w:val="0009203D"/>
    <w:rsid w:val="000A03D7"/>
    <w:rsid w:val="000A1D4B"/>
    <w:rsid w:val="000A7ADE"/>
    <w:rsid w:val="000B42A5"/>
    <w:rsid w:val="000D27A2"/>
    <w:rsid w:val="000D618C"/>
    <w:rsid w:val="000E19B9"/>
    <w:rsid w:val="0011037D"/>
    <w:rsid w:val="00110732"/>
    <w:rsid w:val="001235F4"/>
    <w:rsid w:val="00125B15"/>
    <w:rsid w:val="00126ED6"/>
    <w:rsid w:val="00127978"/>
    <w:rsid w:val="001527A1"/>
    <w:rsid w:val="0015568F"/>
    <w:rsid w:val="001735AF"/>
    <w:rsid w:val="00182693"/>
    <w:rsid w:val="00185236"/>
    <w:rsid w:val="0019454B"/>
    <w:rsid w:val="001A38A0"/>
    <w:rsid w:val="001D4135"/>
    <w:rsid w:val="001E5F00"/>
    <w:rsid w:val="00243968"/>
    <w:rsid w:val="00247A1D"/>
    <w:rsid w:val="00257CD4"/>
    <w:rsid w:val="0026430E"/>
    <w:rsid w:val="00272D58"/>
    <w:rsid w:val="00274099"/>
    <w:rsid w:val="002742A0"/>
    <w:rsid w:val="002773B3"/>
    <w:rsid w:val="002B7EAD"/>
    <w:rsid w:val="002D42F2"/>
    <w:rsid w:val="00303FD1"/>
    <w:rsid w:val="00304522"/>
    <w:rsid w:val="00306195"/>
    <w:rsid w:val="00325917"/>
    <w:rsid w:val="00336E4B"/>
    <w:rsid w:val="00360C1A"/>
    <w:rsid w:val="0036270F"/>
    <w:rsid w:val="00364E96"/>
    <w:rsid w:val="00373C52"/>
    <w:rsid w:val="00394291"/>
    <w:rsid w:val="003A1C2B"/>
    <w:rsid w:val="003B4C9C"/>
    <w:rsid w:val="003C040F"/>
    <w:rsid w:val="003C4FC9"/>
    <w:rsid w:val="003C5900"/>
    <w:rsid w:val="003C7386"/>
    <w:rsid w:val="003D4CFD"/>
    <w:rsid w:val="003E07D7"/>
    <w:rsid w:val="003E2556"/>
    <w:rsid w:val="003E3FF8"/>
    <w:rsid w:val="003E45D1"/>
    <w:rsid w:val="003F742D"/>
    <w:rsid w:val="00401B93"/>
    <w:rsid w:val="0040554A"/>
    <w:rsid w:val="00433B67"/>
    <w:rsid w:val="0044505A"/>
    <w:rsid w:val="004720D7"/>
    <w:rsid w:val="004722B2"/>
    <w:rsid w:val="00477942"/>
    <w:rsid w:val="00477D40"/>
    <w:rsid w:val="004929B8"/>
    <w:rsid w:val="004A6503"/>
    <w:rsid w:val="004A7A01"/>
    <w:rsid w:val="004B409E"/>
    <w:rsid w:val="004C70A4"/>
    <w:rsid w:val="004C78D4"/>
    <w:rsid w:val="004D14AC"/>
    <w:rsid w:val="004F2A6E"/>
    <w:rsid w:val="00507E9F"/>
    <w:rsid w:val="0051366F"/>
    <w:rsid w:val="005252DB"/>
    <w:rsid w:val="00530E30"/>
    <w:rsid w:val="0053392F"/>
    <w:rsid w:val="00534105"/>
    <w:rsid w:val="005575A1"/>
    <w:rsid w:val="00562570"/>
    <w:rsid w:val="005A03C3"/>
    <w:rsid w:val="005B58A8"/>
    <w:rsid w:val="005C2EFE"/>
    <w:rsid w:val="005D3542"/>
    <w:rsid w:val="005D401A"/>
    <w:rsid w:val="005E2128"/>
    <w:rsid w:val="005F2C95"/>
    <w:rsid w:val="006406AA"/>
    <w:rsid w:val="00644928"/>
    <w:rsid w:val="00673E94"/>
    <w:rsid w:val="006904B0"/>
    <w:rsid w:val="00690550"/>
    <w:rsid w:val="006A62A6"/>
    <w:rsid w:val="006C01ED"/>
    <w:rsid w:val="006E22B2"/>
    <w:rsid w:val="006F1048"/>
    <w:rsid w:val="0070357C"/>
    <w:rsid w:val="00711FB4"/>
    <w:rsid w:val="00713E9B"/>
    <w:rsid w:val="00730558"/>
    <w:rsid w:val="007400E9"/>
    <w:rsid w:val="00746258"/>
    <w:rsid w:val="00770AFE"/>
    <w:rsid w:val="00777CE1"/>
    <w:rsid w:val="007801A8"/>
    <w:rsid w:val="00792592"/>
    <w:rsid w:val="00797308"/>
    <w:rsid w:val="007E0879"/>
    <w:rsid w:val="007E301E"/>
    <w:rsid w:val="007E3C86"/>
    <w:rsid w:val="007F019B"/>
    <w:rsid w:val="007F60F0"/>
    <w:rsid w:val="00815D8D"/>
    <w:rsid w:val="008627AE"/>
    <w:rsid w:val="0086582D"/>
    <w:rsid w:val="00890D09"/>
    <w:rsid w:val="00894531"/>
    <w:rsid w:val="008B4524"/>
    <w:rsid w:val="008B73E6"/>
    <w:rsid w:val="008D51AB"/>
    <w:rsid w:val="008E472F"/>
    <w:rsid w:val="008E7AB2"/>
    <w:rsid w:val="008F001F"/>
    <w:rsid w:val="009037A2"/>
    <w:rsid w:val="009044C5"/>
    <w:rsid w:val="00924C1F"/>
    <w:rsid w:val="009324D0"/>
    <w:rsid w:val="00946390"/>
    <w:rsid w:val="00946F02"/>
    <w:rsid w:val="00954E38"/>
    <w:rsid w:val="0095554B"/>
    <w:rsid w:val="0096187A"/>
    <w:rsid w:val="009670B2"/>
    <w:rsid w:val="0097159A"/>
    <w:rsid w:val="009823FA"/>
    <w:rsid w:val="00992339"/>
    <w:rsid w:val="00994526"/>
    <w:rsid w:val="009A74B6"/>
    <w:rsid w:val="009B7B65"/>
    <w:rsid w:val="009C4229"/>
    <w:rsid w:val="009C5581"/>
    <w:rsid w:val="009E1428"/>
    <w:rsid w:val="00A03759"/>
    <w:rsid w:val="00A1179B"/>
    <w:rsid w:val="00A44657"/>
    <w:rsid w:val="00A511EB"/>
    <w:rsid w:val="00A523CB"/>
    <w:rsid w:val="00A62C15"/>
    <w:rsid w:val="00A63F15"/>
    <w:rsid w:val="00A677A6"/>
    <w:rsid w:val="00A80601"/>
    <w:rsid w:val="00A91421"/>
    <w:rsid w:val="00A9631A"/>
    <w:rsid w:val="00A9716D"/>
    <w:rsid w:val="00AA6EF3"/>
    <w:rsid w:val="00AB51A4"/>
    <w:rsid w:val="00AC6BC9"/>
    <w:rsid w:val="00AE7FAD"/>
    <w:rsid w:val="00B02D50"/>
    <w:rsid w:val="00B15CED"/>
    <w:rsid w:val="00B23B09"/>
    <w:rsid w:val="00B65F98"/>
    <w:rsid w:val="00B6690C"/>
    <w:rsid w:val="00B67C99"/>
    <w:rsid w:val="00B743E0"/>
    <w:rsid w:val="00BC32CB"/>
    <w:rsid w:val="00BF5585"/>
    <w:rsid w:val="00C1415B"/>
    <w:rsid w:val="00C23EF6"/>
    <w:rsid w:val="00C365A7"/>
    <w:rsid w:val="00C53F99"/>
    <w:rsid w:val="00C7458D"/>
    <w:rsid w:val="00C96934"/>
    <w:rsid w:val="00C97A55"/>
    <w:rsid w:val="00CA396F"/>
    <w:rsid w:val="00CC1601"/>
    <w:rsid w:val="00CD4684"/>
    <w:rsid w:val="00CE460E"/>
    <w:rsid w:val="00CE67EB"/>
    <w:rsid w:val="00CF28F5"/>
    <w:rsid w:val="00CF58AC"/>
    <w:rsid w:val="00CF5AF4"/>
    <w:rsid w:val="00D065DF"/>
    <w:rsid w:val="00D1161F"/>
    <w:rsid w:val="00D34409"/>
    <w:rsid w:val="00D43DCC"/>
    <w:rsid w:val="00D90FD5"/>
    <w:rsid w:val="00D940CE"/>
    <w:rsid w:val="00D94E00"/>
    <w:rsid w:val="00DA2623"/>
    <w:rsid w:val="00DA3132"/>
    <w:rsid w:val="00DA32D7"/>
    <w:rsid w:val="00DC07FE"/>
    <w:rsid w:val="00DE3B1C"/>
    <w:rsid w:val="00DE499A"/>
    <w:rsid w:val="00DE4B95"/>
    <w:rsid w:val="00E034E5"/>
    <w:rsid w:val="00E14C50"/>
    <w:rsid w:val="00E42830"/>
    <w:rsid w:val="00E4647E"/>
    <w:rsid w:val="00E57D42"/>
    <w:rsid w:val="00E80963"/>
    <w:rsid w:val="00E9381B"/>
    <w:rsid w:val="00E93F10"/>
    <w:rsid w:val="00EC051F"/>
    <w:rsid w:val="00EC1CBA"/>
    <w:rsid w:val="00ED2F8D"/>
    <w:rsid w:val="00EE7134"/>
    <w:rsid w:val="00F102CA"/>
    <w:rsid w:val="00F132B8"/>
    <w:rsid w:val="00F329CC"/>
    <w:rsid w:val="00F41769"/>
    <w:rsid w:val="00F55BC3"/>
    <w:rsid w:val="00F607E9"/>
    <w:rsid w:val="00F61D12"/>
    <w:rsid w:val="00F67833"/>
    <w:rsid w:val="00F74A46"/>
    <w:rsid w:val="00F7593D"/>
    <w:rsid w:val="00FB2C7A"/>
    <w:rsid w:val="00FC3135"/>
    <w:rsid w:val="00FC44CA"/>
    <w:rsid w:val="00FC6CA1"/>
    <w:rsid w:val="00FD10EB"/>
    <w:rsid w:val="00FD6413"/>
    <w:rsid w:val="00FF6D1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FF0D84"/>
  <w15:chartTrackingRefBased/>
  <w15:docId w15:val="{A8925949-5DAC-4C0C-8F63-B97E81C6C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lstomtale1">
    <w:name w:val="Uløst omtale1"/>
    <w:basedOn w:val="Standardskrifttypeiafsnit"/>
    <w:uiPriority w:val="99"/>
    <w:semiHidden/>
    <w:unhideWhenUsed/>
    <w:rsid w:val="00F13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2839407">
      <w:bodyDiv w:val="1"/>
      <w:marLeft w:val="0"/>
      <w:marRight w:val="0"/>
      <w:marTop w:val="0"/>
      <w:marBottom w:val="0"/>
      <w:divBdr>
        <w:top w:val="none" w:sz="0" w:space="0" w:color="auto"/>
        <w:left w:val="none" w:sz="0" w:space="0" w:color="auto"/>
        <w:bottom w:val="none" w:sz="0" w:space="0" w:color="auto"/>
        <w:right w:val="none" w:sz="0" w:space="0" w:color="auto"/>
      </w:divBdr>
    </w:div>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cid:d81a8961-6098-4a5a-9080-62ef8f58edde@eurprd03.prod.outlook.com"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H:\dagtilbud\guide%20til%20skabelon%20til%20lokal%20evaluering%20af%20arbejdet%20med%20l&#230;replaner\Skrivbar%20skabelon%20med%20sp&#248;rgsm&#229;l%20til%20evaluerin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E00E5CB49DC410CB3C1993129F0F4DA"/>
        <w:category>
          <w:name w:val="Generelt"/>
          <w:gallery w:val="placeholder"/>
        </w:category>
        <w:types>
          <w:type w:val="bbPlcHdr"/>
        </w:types>
        <w:behaviors>
          <w:behavior w:val="content"/>
        </w:behaviors>
        <w:guid w:val="{9E6C4282-B4F5-468C-AD58-407988D6BF76}"/>
      </w:docPartPr>
      <w:docPartBody>
        <w:p w:rsidR="00E57A3C" w:rsidRDefault="00E57A3C">
          <w:pPr>
            <w:pStyle w:val="8E00E5CB49DC410CB3C1993129F0F4DA"/>
          </w:pPr>
          <w:r>
            <w:rPr>
              <w:rStyle w:val="Pladsholdertekst"/>
            </w:rPr>
            <w:t>Skriv dagtilbuddets navn</w:t>
          </w:r>
        </w:p>
      </w:docPartBody>
    </w:docPart>
    <w:docPart>
      <w:docPartPr>
        <w:name w:val="DD23F354F33F4982A102408E375B503D"/>
        <w:category>
          <w:name w:val="Generelt"/>
          <w:gallery w:val="placeholder"/>
        </w:category>
        <w:types>
          <w:type w:val="bbPlcHdr"/>
        </w:types>
        <w:behaviors>
          <w:behavior w:val="content"/>
        </w:behaviors>
        <w:guid w:val="{D7D4032A-934A-4BB4-BE77-F4463AF1E9D8}"/>
      </w:docPartPr>
      <w:docPartBody>
        <w:p w:rsidR="00E57A3C" w:rsidRDefault="00E57A3C">
          <w:pPr>
            <w:pStyle w:val="DD23F354F33F4982A102408E375B503D"/>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A3C"/>
    <w:rsid w:val="000D5E1F"/>
    <w:rsid w:val="00E57A3C"/>
    <w:rsid w:val="00E646F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8E00E5CB49DC410CB3C1993129F0F4DA">
    <w:name w:val="8E00E5CB49DC410CB3C1993129F0F4DA"/>
  </w:style>
  <w:style w:type="paragraph" w:customStyle="1" w:styleId="DD23F354F33F4982A102408E375B503D">
    <w:name w:val="DD23F354F33F4982A102408E375B50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4484935C321654D863AB4477D1B8CA4" ma:contentTypeVersion="12" ma:contentTypeDescription="Opret et nyt dokument." ma:contentTypeScope="" ma:versionID="78d1db01282fb99c5eea44474d449643">
  <xsd:schema xmlns:xsd="http://www.w3.org/2001/XMLSchema" xmlns:xs="http://www.w3.org/2001/XMLSchema" xmlns:p="http://schemas.microsoft.com/office/2006/metadata/properties" xmlns:ns2="f94d8eeb-24f8-467f-90cc-df3424ee83ef" xmlns:ns3="b309af52-531d-4266-b00b-f06ecdbd5409" targetNamespace="http://schemas.microsoft.com/office/2006/metadata/properties" ma:root="true" ma:fieldsID="7a0021773c7c7a86be67b67c48202e3a" ns2:_="" ns3:_="">
    <xsd:import namespace="f94d8eeb-24f8-467f-90cc-df3424ee83ef"/>
    <xsd:import namespace="b309af52-531d-4266-b00b-f06ecdbd54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4d8eeb-24f8-467f-90cc-df3424ee83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09af52-531d-4266-b00b-f06ecdbd5409"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ns:gsit_EVA_laereplan xmlns:ns="http://www.getsharp.dk/gsit_eva_laereplan">
  <ns:dokumentinfo>
    <ns:dagtilbudsnavn>Mini Ajax – børn i bevægelse</ns:dagtilbudsnavn>
    <ns:aarstal>2021</ns:aarstal>
  </ns:dokumentinfo>
</ns:gsit_EVA_laereplan>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2F9BF5-2D5D-4447-9F22-5E3694315E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4d8eeb-24f8-467f-90cc-df3424ee83ef"/>
    <ds:schemaRef ds:uri="b309af52-531d-4266-b00b-f06ecdbd54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205C23-9503-4645-AD79-4688DEE485A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481FA32-7E49-49F4-ABBE-14C14A39B94E}">
  <ds:schemaRefs>
    <ds:schemaRef ds:uri="http://schemas.openxmlformats.org/officeDocument/2006/bibliography"/>
  </ds:schemaRefs>
</ds:datastoreItem>
</file>

<file path=customXml/itemProps4.xml><?xml version="1.0" encoding="utf-8"?>
<ds:datastoreItem xmlns:ds="http://schemas.openxmlformats.org/officeDocument/2006/customXml" ds:itemID="{D44A66B1-F680-485B-B6D8-DF618F4B95EC}">
  <ds:schemaRefs>
    <ds:schemaRef ds:uri="http://www.getsharp.dk/gsit_eva_laereplan"/>
  </ds:schemaRefs>
</ds:datastoreItem>
</file>

<file path=customXml/itemProps5.xml><?xml version="1.0" encoding="utf-8"?>
<ds:datastoreItem xmlns:ds="http://schemas.openxmlformats.org/officeDocument/2006/customXml" ds:itemID="{FB1D5BEB-CA04-4C7E-A681-8A8C5FBFB5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Skrivbar skabelon med spørgsmål til evaluering</Template>
  <TotalTime>5</TotalTime>
  <Pages>9</Pages>
  <Words>1735</Words>
  <Characters>10589</Characters>
  <Application>Microsoft Office Word</Application>
  <DocSecurity>0</DocSecurity>
  <Lines>88</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Pia Zeidler</dc:creator>
  <cp:keywords/>
  <dc:description/>
  <cp:lastModifiedBy>Dorte Thomsen Larsen</cp:lastModifiedBy>
  <cp:revision>2</cp:revision>
  <cp:lastPrinted>2021-02-19T12:33:00Z</cp:lastPrinted>
  <dcterms:created xsi:type="dcterms:W3CDTF">2021-02-19T12:38:00Z</dcterms:created>
  <dcterms:modified xsi:type="dcterms:W3CDTF">2021-02-19T12:38:00Z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ContentTypeId">
    <vt:lpwstr>0x01010014484935C321654D863AB4477D1B8CA4</vt:lpwstr>
  </property>
</Properties>
</file>